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C4041" w14:textId="02924279" w:rsidR="00A21C4F" w:rsidRPr="005149CA" w:rsidRDefault="003A0310" w:rsidP="007C0586">
      <w:pPr>
        <w:pStyle w:val="Title"/>
        <w:spacing w:line="213" w:lineRule="auto"/>
        <w:ind w:left="0" w:firstLine="18"/>
        <w:jc w:val="center"/>
        <w:rPr>
          <w:rFonts w:asciiTheme="majorHAnsi" w:hAnsiTheme="majorHAnsi"/>
          <w:color w:val="CC4E33"/>
          <w:w w:val="90"/>
          <w:sz w:val="96"/>
          <w:szCs w:val="96"/>
        </w:rPr>
      </w:pPr>
      <w:r w:rsidRPr="005149CA">
        <w:rPr>
          <w:rFonts w:asciiTheme="majorHAnsi" w:hAnsiTheme="majorHAnsi" w:cs="Calibri"/>
          <w:color w:val="CC4E33"/>
          <w:w w:val="90"/>
          <w:sz w:val="96"/>
          <w:szCs w:val="96"/>
        </w:rPr>
        <w:t>New Parishioner</w:t>
      </w:r>
    </w:p>
    <w:p w14:paraId="7D4D3367" w14:textId="77777777" w:rsidR="008E23A4" w:rsidRDefault="007C0586" w:rsidP="007C0586">
      <w:pPr>
        <w:pStyle w:val="Title"/>
        <w:spacing w:line="213" w:lineRule="auto"/>
        <w:ind w:left="0" w:firstLine="18"/>
        <w:jc w:val="center"/>
        <w:rPr>
          <w:rFonts w:asciiTheme="majorHAnsi" w:hAnsiTheme="majorHAnsi"/>
          <w:color w:val="CC4E33"/>
          <w:w w:val="90"/>
          <w:sz w:val="96"/>
          <w:szCs w:val="96"/>
        </w:rPr>
        <w:sectPr w:rsidR="008E23A4" w:rsidSect="005149CA">
          <w:footerReference w:type="default" r:id="rId8"/>
          <w:type w:val="continuous"/>
          <w:pgSz w:w="11910" w:h="16840"/>
          <w:pgMar w:top="840" w:right="708" w:bottom="280" w:left="708" w:header="720" w:footer="720" w:gutter="0"/>
          <w:cols w:space="720"/>
          <w:formProt w:val="0"/>
        </w:sectPr>
      </w:pPr>
      <w:r w:rsidRPr="005149CA">
        <w:rPr>
          <w:rFonts w:asciiTheme="majorHAnsi" w:hAnsiTheme="majorHAnsi"/>
          <w:color w:val="CC4E33"/>
          <w:w w:val="90"/>
          <w:sz w:val="96"/>
          <w:szCs w:val="96"/>
        </w:rPr>
        <w:t>Welc</w:t>
      </w:r>
      <w:r w:rsidR="005D6688">
        <w:rPr>
          <w:rFonts w:asciiTheme="majorHAnsi" w:hAnsiTheme="majorHAnsi"/>
          <w:color w:val="CC4E33"/>
          <w:w w:val="90"/>
          <w:sz w:val="96"/>
          <w:szCs w:val="96"/>
        </w:rPr>
        <w:t>o</w:t>
      </w:r>
      <w:r w:rsidRPr="005149CA">
        <w:rPr>
          <w:rFonts w:asciiTheme="majorHAnsi" w:hAnsiTheme="majorHAnsi"/>
          <w:color w:val="CC4E33"/>
          <w:w w:val="90"/>
          <w:sz w:val="96"/>
          <w:szCs w:val="96"/>
        </w:rPr>
        <w:t>me Pack</w:t>
      </w:r>
    </w:p>
    <w:p w14:paraId="3C771F41" w14:textId="77777777" w:rsidR="001611A7" w:rsidRDefault="001611A7" w:rsidP="007C0586">
      <w:pPr>
        <w:pStyle w:val="Title"/>
        <w:spacing w:line="213" w:lineRule="auto"/>
        <w:ind w:left="0" w:firstLine="18"/>
        <w:jc w:val="center"/>
        <w:rPr>
          <w:rFonts w:asciiTheme="majorHAnsi" w:hAnsiTheme="majorHAnsi"/>
          <w:color w:val="CC4E33"/>
          <w:w w:val="90"/>
          <w:sz w:val="96"/>
          <w:szCs w:val="96"/>
        </w:rPr>
      </w:pPr>
    </w:p>
    <w:p w14:paraId="3C1917DC" w14:textId="77777777" w:rsidR="008E23A4" w:rsidRDefault="001C3240" w:rsidP="007C0586">
      <w:pPr>
        <w:pStyle w:val="Title"/>
        <w:spacing w:line="213" w:lineRule="auto"/>
        <w:ind w:left="0" w:firstLine="18"/>
        <w:jc w:val="center"/>
        <w:rPr>
          <w:rFonts w:asciiTheme="majorHAnsi" w:hAnsiTheme="majorHAnsi"/>
          <w:color w:val="CC4E33"/>
          <w:w w:val="90"/>
          <w:sz w:val="96"/>
          <w:szCs w:val="96"/>
        </w:rPr>
        <w:sectPr w:rsidR="008E23A4" w:rsidSect="005149CA">
          <w:type w:val="continuous"/>
          <w:pgSz w:w="11910" w:h="16840"/>
          <w:pgMar w:top="840" w:right="708" w:bottom="280" w:left="708" w:header="720" w:footer="720" w:gutter="0"/>
          <w:cols w:space="720"/>
        </w:sectPr>
      </w:pPr>
      <w:r>
        <w:rPr>
          <w:rFonts w:asciiTheme="majorHAnsi" w:hAnsiTheme="majorHAnsi" w:cs="Calibri"/>
          <w:noProof/>
          <w:color w:val="CC4E33"/>
          <w:w w:val="90"/>
          <w:sz w:val="96"/>
          <w:szCs w:val="96"/>
        </w:rPr>
        <w:drawing>
          <wp:inline distT="0" distB="0" distL="0" distR="0" wp14:anchorId="5152AE15" wp14:editId="1AEC9909">
            <wp:extent cx="4319331" cy="5172075"/>
            <wp:effectExtent l="0" t="0" r="5080" b="0"/>
            <wp:docPr id="6084133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92" cy="51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3D0E" w14:textId="77777777" w:rsidR="00CE71A2" w:rsidRDefault="00CE71A2" w:rsidP="005149CA">
      <w:pPr>
        <w:spacing w:before="1" w:line="204" w:lineRule="auto"/>
        <w:ind w:firstLine="7"/>
        <w:jc w:val="center"/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</w:pPr>
    </w:p>
    <w:p w14:paraId="1A96D81A" w14:textId="77777777" w:rsidR="00BE580C" w:rsidRDefault="007D0976" w:rsidP="005149CA">
      <w:pPr>
        <w:spacing w:before="1" w:line="204" w:lineRule="auto"/>
        <w:ind w:firstLine="7"/>
        <w:jc w:val="center"/>
        <w:rPr>
          <w:rFonts w:asciiTheme="minorHAnsi" w:hAnsiTheme="minorHAnsi" w:cstheme="minorHAnsi"/>
          <w:b/>
          <w:color w:val="CC4E33"/>
          <w:spacing w:val="-4"/>
          <w:w w:val="95"/>
          <w:sz w:val="36"/>
          <w:szCs w:val="36"/>
        </w:rPr>
        <w:sectPr w:rsidR="00BE580C" w:rsidSect="005149CA">
          <w:type w:val="continuous"/>
          <w:pgSz w:w="11910" w:h="16840"/>
          <w:pgMar w:top="840" w:right="708" w:bottom="280" w:left="708" w:header="720" w:footer="720" w:gutter="0"/>
          <w:cols w:space="720"/>
        </w:sectPr>
      </w:pP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All</w:t>
      </w:r>
      <w:r w:rsidRPr="005149CA">
        <w:rPr>
          <w:rFonts w:asciiTheme="minorHAnsi" w:hAnsiTheme="minorHAnsi" w:cstheme="minorHAnsi"/>
          <w:b/>
          <w:bCs/>
          <w:color w:val="CC4E33"/>
          <w:spacing w:val="-8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of</w:t>
      </w:r>
      <w:r w:rsidRPr="005149CA">
        <w:rPr>
          <w:rFonts w:asciiTheme="minorHAnsi" w:hAnsiTheme="minorHAnsi" w:cstheme="minorHAnsi"/>
          <w:b/>
          <w:bCs/>
          <w:color w:val="CC4E33"/>
          <w:spacing w:val="-8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you</w:t>
      </w:r>
      <w:r w:rsidRPr="005149CA">
        <w:rPr>
          <w:rFonts w:asciiTheme="minorHAnsi" w:hAnsiTheme="minorHAnsi" w:cstheme="minorHAnsi"/>
          <w:b/>
          <w:bCs/>
          <w:color w:val="CC4E33"/>
          <w:spacing w:val="-8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are</w:t>
      </w:r>
      <w:r w:rsidRPr="005149CA">
        <w:rPr>
          <w:rFonts w:asciiTheme="minorHAnsi" w:hAnsiTheme="minorHAnsi" w:cstheme="minorHAnsi"/>
          <w:b/>
          <w:bCs/>
          <w:color w:val="CC4E33"/>
          <w:spacing w:val="-8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Christ’s</w:t>
      </w:r>
      <w:r w:rsidRPr="005149CA">
        <w:rPr>
          <w:rFonts w:asciiTheme="minorHAnsi" w:hAnsiTheme="minorHAnsi" w:cstheme="minorHAnsi"/>
          <w:b/>
          <w:bCs/>
          <w:color w:val="CC4E33"/>
          <w:spacing w:val="-8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body,</w:t>
      </w:r>
      <w:r w:rsidR="007C0586"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br/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and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each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one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is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a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part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of</w:t>
      </w:r>
      <w:r w:rsidRPr="005149CA">
        <w:rPr>
          <w:rFonts w:asciiTheme="minorHAnsi" w:hAnsiTheme="minorHAnsi" w:cstheme="minorHAnsi"/>
          <w:b/>
          <w:bCs/>
          <w:color w:val="CC4E33"/>
          <w:spacing w:val="-19"/>
          <w:w w:val="85"/>
          <w:sz w:val="56"/>
          <w:szCs w:val="56"/>
        </w:rPr>
        <w:t xml:space="preserve"> </w:t>
      </w:r>
      <w:r w:rsidRPr="005149CA">
        <w:rPr>
          <w:rFonts w:asciiTheme="minorHAnsi" w:hAnsiTheme="minorHAnsi" w:cstheme="minorHAnsi"/>
          <w:b/>
          <w:bCs/>
          <w:color w:val="CC4E33"/>
          <w:w w:val="85"/>
          <w:sz w:val="56"/>
          <w:szCs w:val="56"/>
        </w:rPr>
        <w:t>it.</w:t>
      </w:r>
      <w:r w:rsidR="007C0586" w:rsidRPr="005149CA">
        <w:rPr>
          <w:rFonts w:asciiTheme="minorHAnsi" w:hAnsiTheme="minorHAnsi" w:cstheme="minorHAnsi"/>
          <w:color w:val="CC4E33"/>
          <w:w w:val="85"/>
          <w:sz w:val="72"/>
          <w:szCs w:val="72"/>
        </w:rPr>
        <w:br/>
      </w:r>
      <w:r w:rsidRPr="005149CA">
        <w:rPr>
          <w:rFonts w:asciiTheme="minorHAnsi" w:hAnsiTheme="minorHAnsi" w:cstheme="minorHAnsi"/>
          <w:b/>
          <w:noProof/>
          <w:color w:val="CC4E33"/>
          <w:sz w:val="72"/>
          <w:szCs w:val="7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CE9E7E2" wp14:editId="7B53499D">
                <wp:simplePos x="0" y="0"/>
                <wp:positionH relativeFrom="page">
                  <wp:posOffset>457200</wp:posOffset>
                </wp:positionH>
                <wp:positionV relativeFrom="paragraph">
                  <wp:posOffset>823198</wp:posOffset>
                </wp:positionV>
                <wp:extent cx="60325" cy="2159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D994B" w14:textId="77777777" w:rsidR="00A21C4F" w:rsidRPr="005149CA" w:rsidRDefault="00A21C4F">
                            <w:pPr>
                              <w:pStyle w:val="BodyText"/>
                              <w:spacing w:before="23" w:line="316" w:lineRule="exact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9E7E2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6pt;margin-top:64.8pt;width:4.75pt;height:17pt;z-index:-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" filled="f" stroked="f">
                <v:textbox inset="0,0,0,0">
                  <w:txbxContent>
                    <w:p w14:paraId="59BD994B" w14:textId="77777777" w:rsidR="00A21C4F" w:rsidRPr="005149CA" w:rsidRDefault="00A21C4F">
                      <w:pPr>
                        <w:pStyle w:val="BodyText"/>
                        <w:spacing w:before="23" w:line="316" w:lineRule="exact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0586" w:rsidRPr="005149CA">
        <w:rPr>
          <w:rFonts w:asciiTheme="minorHAnsi" w:hAnsiTheme="minorHAnsi" w:cstheme="minorHAnsi"/>
          <w:color w:val="CC4E33"/>
          <w:w w:val="85"/>
          <w:sz w:val="72"/>
          <w:szCs w:val="72"/>
        </w:rPr>
        <w:tab/>
      </w:r>
      <w:r w:rsidR="007C0586" w:rsidRPr="005149CA">
        <w:rPr>
          <w:rFonts w:asciiTheme="minorHAnsi" w:hAnsiTheme="minorHAnsi" w:cstheme="minorHAnsi"/>
          <w:color w:val="CC4E33"/>
          <w:w w:val="85"/>
          <w:sz w:val="72"/>
          <w:szCs w:val="72"/>
        </w:rPr>
        <w:tab/>
      </w:r>
      <w:r w:rsidR="007C0586" w:rsidRPr="005149CA">
        <w:rPr>
          <w:rFonts w:asciiTheme="minorHAnsi" w:hAnsiTheme="minorHAnsi" w:cstheme="minorHAnsi"/>
          <w:color w:val="CC4E33"/>
          <w:w w:val="85"/>
          <w:sz w:val="72"/>
          <w:szCs w:val="72"/>
        </w:rPr>
        <w:tab/>
      </w:r>
      <w:r w:rsidRPr="005149CA">
        <w:rPr>
          <w:rFonts w:asciiTheme="minorHAnsi" w:hAnsiTheme="minorHAnsi" w:cstheme="minorHAnsi"/>
          <w:b/>
          <w:color w:val="CC4E33"/>
          <w:w w:val="95"/>
          <w:sz w:val="36"/>
          <w:szCs w:val="36"/>
        </w:rPr>
        <w:t>1</w:t>
      </w:r>
      <w:r w:rsidRPr="005149CA">
        <w:rPr>
          <w:rFonts w:asciiTheme="minorHAnsi" w:hAnsiTheme="minorHAnsi" w:cstheme="minorHAnsi"/>
          <w:b/>
          <w:color w:val="CC4E33"/>
          <w:spacing w:val="-18"/>
          <w:w w:val="95"/>
          <w:sz w:val="36"/>
          <w:szCs w:val="36"/>
        </w:rPr>
        <w:t xml:space="preserve"> </w:t>
      </w:r>
      <w:r w:rsidRPr="005149CA">
        <w:rPr>
          <w:rFonts w:asciiTheme="minorHAnsi" w:hAnsiTheme="minorHAnsi" w:cstheme="minorHAnsi"/>
          <w:b/>
          <w:color w:val="CC4E33"/>
          <w:w w:val="95"/>
          <w:sz w:val="36"/>
          <w:szCs w:val="36"/>
        </w:rPr>
        <w:t>Corinthians</w:t>
      </w:r>
      <w:r w:rsidRPr="005149CA">
        <w:rPr>
          <w:rFonts w:asciiTheme="minorHAnsi" w:hAnsiTheme="minorHAnsi" w:cstheme="minorHAnsi"/>
          <w:b/>
          <w:color w:val="CC4E33"/>
          <w:spacing w:val="-18"/>
          <w:w w:val="95"/>
          <w:sz w:val="36"/>
          <w:szCs w:val="36"/>
        </w:rPr>
        <w:t xml:space="preserve"> </w:t>
      </w:r>
      <w:r w:rsidRPr="005149CA">
        <w:rPr>
          <w:rFonts w:asciiTheme="minorHAnsi" w:hAnsiTheme="minorHAnsi" w:cstheme="minorHAnsi"/>
          <w:b/>
          <w:color w:val="CC4E33"/>
          <w:spacing w:val="-4"/>
          <w:w w:val="95"/>
          <w:sz w:val="36"/>
          <w:szCs w:val="36"/>
        </w:rPr>
        <w:t>12:27</w:t>
      </w:r>
    </w:p>
    <w:p w14:paraId="3F87B835" w14:textId="53BC1227" w:rsidR="005149CA" w:rsidRPr="005149CA" w:rsidRDefault="005149CA" w:rsidP="005149CA">
      <w:pPr>
        <w:spacing w:before="1" w:line="204" w:lineRule="auto"/>
        <w:ind w:firstLine="7"/>
        <w:jc w:val="center"/>
        <w:rPr>
          <w:rFonts w:asciiTheme="minorHAnsi" w:hAnsiTheme="minorHAnsi" w:cstheme="minorHAnsi"/>
          <w:b/>
          <w:color w:val="CC4E33"/>
          <w:spacing w:val="-4"/>
          <w:w w:val="95"/>
          <w:sz w:val="36"/>
          <w:szCs w:val="36"/>
        </w:rPr>
      </w:pPr>
    </w:p>
    <w:p w14:paraId="61BD9D32" w14:textId="77777777" w:rsidR="005149CA" w:rsidRPr="005149CA" w:rsidRDefault="00CE7EA1" w:rsidP="005149CA">
      <w:pPr>
        <w:spacing w:before="1" w:line="204" w:lineRule="auto"/>
        <w:ind w:firstLine="7"/>
        <w:jc w:val="center"/>
        <w:rPr>
          <w:w w:val="110"/>
          <w:sz w:val="32"/>
          <w:szCs w:val="32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487594496" behindDoc="1" locked="0" layoutInCell="1" allowOverlap="1" wp14:anchorId="08F33515" wp14:editId="757C8D11">
            <wp:simplePos x="0" y="0"/>
            <wp:positionH relativeFrom="page">
              <wp:posOffset>-1500188</wp:posOffset>
            </wp:positionH>
            <wp:positionV relativeFrom="paragraph">
              <wp:posOffset>1785303</wp:posOffset>
            </wp:positionV>
            <wp:extent cx="10677994" cy="8210550"/>
            <wp:effectExtent l="0" t="4762" r="0" b="0"/>
            <wp:wrapNone/>
            <wp:docPr id="5871960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7994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CA" w:rsidRPr="005149CA">
        <w:rPr>
          <w:noProof/>
          <w:w w:val="110"/>
          <w:sz w:val="32"/>
          <w:szCs w:val="32"/>
        </w:rPr>
        <w:drawing>
          <wp:anchor distT="0" distB="0" distL="114300" distR="114300" simplePos="0" relativeHeight="487593472" behindDoc="0" locked="0" layoutInCell="1" allowOverlap="1" wp14:anchorId="68280BAE" wp14:editId="17E4D8BE">
            <wp:simplePos x="0" y="0"/>
            <wp:positionH relativeFrom="column">
              <wp:posOffset>2744470</wp:posOffset>
            </wp:positionH>
            <wp:positionV relativeFrom="paragraph">
              <wp:posOffset>57595</wp:posOffset>
            </wp:positionV>
            <wp:extent cx="1178618" cy="1603168"/>
            <wp:effectExtent l="0" t="0" r="2540" b="0"/>
            <wp:wrapTopAndBottom/>
            <wp:docPr id="12249793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18" cy="160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44643A" w14:textId="77777777" w:rsidR="005149CA" w:rsidRPr="005149CA" w:rsidRDefault="005149CA" w:rsidP="005149CA">
      <w:pPr>
        <w:spacing w:before="1" w:line="204" w:lineRule="auto"/>
        <w:ind w:firstLine="7"/>
        <w:jc w:val="center"/>
        <w:rPr>
          <w:w w:val="110"/>
          <w:sz w:val="32"/>
          <w:szCs w:val="32"/>
        </w:rPr>
      </w:pPr>
    </w:p>
    <w:p w14:paraId="54C5CF79" w14:textId="77777777" w:rsidR="005149CA" w:rsidRPr="005149CA" w:rsidRDefault="005149CA" w:rsidP="005149CA">
      <w:pPr>
        <w:spacing w:before="1" w:line="204" w:lineRule="auto"/>
        <w:ind w:firstLine="7"/>
        <w:jc w:val="center"/>
        <w:rPr>
          <w:b/>
          <w:bCs/>
          <w:w w:val="110"/>
          <w:sz w:val="56"/>
          <w:szCs w:val="56"/>
        </w:rPr>
      </w:pPr>
    </w:p>
    <w:p w14:paraId="43B53CF5" w14:textId="77777777" w:rsidR="005149CA" w:rsidRPr="005149CA" w:rsidRDefault="005149CA" w:rsidP="005149CA">
      <w:pPr>
        <w:spacing w:before="1" w:line="204" w:lineRule="auto"/>
        <w:ind w:firstLine="7"/>
        <w:jc w:val="center"/>
        <w:rPr>
          <w:b/>
          <w:bCs/>
          <w:w w:val="110"/>
          <w:sz w:val="56"/>
          <w:szCs w:val="56"/>
        </w:rPr>
      </w:pPr>
    </w:p>
    <w:p w14:paraId="1AF06157" w14:textId="77777777" w:rsidR="00A21C4F" w:rsidRPr="005149CA" w:rsidRDefault="007D0976" w:rsidP="005149CA">
      <w:pPr>
        <w:spacing w:before="1" w:line="204" w:lineRule="auto"/>
        <w:ind w:firstLine="7"/>
        <w:jc w:val="center"/>
        <w:rPr>
          <w:rFonts w:asciiTheme="minorHAnsi" w:hAnsiTheme="minorHAnsi" w:cstheme="minorHAnsi"/>
          <w:b/>
          <w:bCs/>
          <w:color w:val="CC4E33"/>
          <w:sz w:val="56"/>
          <w:szCs w:val="56"/>
        </w:rPr>
      </w:pPr>
      <w:r w:rsidRPr="005149CA">
        <w:rPr>
          <w:b/>
          <w:bCs/>
          <w:w w:val="110"/>
          <w:sz w:val="56"/>
          <w:szCs w:val="56"/>
        </w:rPr>
        <w:t>The</w:t>
      </w:r>
      <w:r w:rsidRPr="005149CA">
        <w:rPr>
          <w:b/>
          <w:bCs/>
          <w:spacing w:val="-2"/>
          <w:w w:val="110"/>
          <w:sz w:val="56"/>
          <w:szCs w:val="56"/>
        </w:rPr>
        <w:t xml:space="preserve"> </w:t>
      </w:r>
      <w:r w:rsidRPr="005149CA">
        <w:rPr>
          <w:b/>
          <w:bCs/>
          <w:w w:val="110"/>
          <w:sz w:val="56"/>
          <w:szCs w:val="56"/>
        </w:rPr>
        <w:t>Catholic</w:t>
      </w:r>
      <w:r w:rsidRPr="005149CA">
        <w:rPr>
          <w:b/>
          <w:bCs/>
          <w:spacing w:val="-2"/>
          <w:w w:val="110"/>
          <w:sz w:val="56"/>
          <w:szCs w:val="56"/>
        </w:rPr>
        <w:t xml:space="preserve"> </w:t>
      </w:r>
      <w:r w:rsidRPr="005149CA">
        <w:rPr>
          <w:b/>
          <w:bCs/>
          <w:w w:val="110"/>
          <w:sz w:val="56"/>
          <w:szCs w:val="56"/>
        </w:rPr>
        <w:t>Archdiocese</w:t>
      </w:r>
      <w:r w:rsidRPr="005149CA">
        <w:rPr>
          <w:b/>
          <w:bCs/>
          <w:spacing w:val="-2"/>
          <w:w w:val="110"/>
          <w:sz w:val="56"/>
          <w:szCs w:val="56"/>
        </w:rPr>
        <w:t xml:space="preserve"> </w:t>
      </w:r>
      <w:r w:rsidRPr="005149CA">
        <w:rPr>
          <w:b/>
          <w:bCs/>
          <w:w w:val="110"/>
          <w:sz w:val="56"/>
          <w:szCs w:val="56"/>
        </w:rPr>
        <w:t>of</w:t>
      </w:r>
      <w:r w:rsidRPr="005149CA">
        <w:rPr>
          <w:b/>
          <w:bCs/>
          <w:spacing w:val="-2"/>
          <w:w w:val="110"/>
          <w:sz w:val="56"/>
          <w:szCs w:val="56"/>
        </w:rPr>
        <w:t xml:space="preserve"> Perth</w:t>
      </w:r>
    </w:p>
    <w:p w14:paraId="12D31462" w14:textId="77777777" w:rsidR="00A21C4F" w:rsidRPr="005149CA" w:rsidRDefault="00A21C4F" w:rsidP="005149CA">
      <w:pPr>
        <w:rPr>
          <w:sz w:val="32"/>
          <w:szCs w:val="32"/>
        </w:rPr>
      </w:pPr>
    </w:p>
    <w:p w14:paraId="46C1BBE8" w14:textId="77777777" w:rsidR="005149CA" w:rsidRPr="005149CA" w:rsidRDefault="005149CA" w:rsidP="005149CA">
      <w:pPr>
        <w:jc w:val="center"/>
        <w:rPr>
          <w:b/>
          <w:bCs/>
          <w:sz w:val="40"/>
          <w:szCs w:val="40"/>
        </w:rPr>
      </w:pPr>
    </w:p>
    <w:p w14:paraId="115297FD" w14:textId="77777777" w:rsidR="00A21C4F" w:rsidRPr="005149CA" w:rsidRDefault="007D0976" w:rsidP="005149CA">
      <w:pPr>
        <w:jc w:val="center"/>
        <w:rPr>
          <w:b/>
          <w:bCs/>
          <w:sz w:val="40"/>
          <w:szCs w:val="40"/>
        </w:rPr>
      </w:pPr>
      <w:r w:rsidRPr="005149CA">
        <w:rPr>
          <w:b/>
          <w:bCs/>
          <w:sz w:val="40"/>
          <w:szCs w:val="40"/>
        </w:rPr>
        <w:t>Our</w:t>
      </w:r>
      <w:r w:rsidRPr="005149CA">
        <w:rPr>
          <w:b/>
          <w:bCs/>
          <w:spacing w:val="49"/>
          <w:sz w:val="40"/>
          <w:szCs w:val="40"/>
        </w:rPr>
        <w:t xml:space="preserve"> </w:t>
      </w:r>
      <w:r w:rsidRPr="005149CA">
        <w:rPr>
          <w:b/>
          <w:bCs/>
          <w:spacing w:val="-2"/>
          <w:sz w:val="40"/>
          <w:szCs w:val="40"/>
        </w:rPr>
        <w:t>Mission</w:t>
      </w:r>
    </w:p>
    <w:p w14:paraId="289D7D2F" w14:textId="77777777" w:rsidR="00A21C4F" w:rsidRPr="005149CA" w:rsidRDefault="007D0976" w:rsidP="005149CA">
      <w:pPr>
        <w:jc w:val="center"/>
        <w:rPr>
          <w:sz w:val="40"/>
          <w:szCs w:val="40"/>
        </w:rPr>
      </w:pPr>
      <w:r w:rsidRPr="005149CA">
        <w:rPr>
          <w:w w:val="105"/>
          <w:sz w:val="40"/>
          <w:szCs w:val="40"/>
        </w:rPr>
        <w:t>To</w:t>
      </w:r>
      <w:r w:rsidRPr="005149CA">
        <w:rPr>
          <w:spacing w:val="-17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give</w:t>
      </w:r>
      <w:r w:rsidRPr="005149CA">
        <w:rPr>
          <w:spacing w:val="-17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expression</w:t>
      </w:r>
      <w:r w:rsidRPr="005149CA">
        <w:rPr>
          <w:spacing w:val="-17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to</w:t>
      </w:r>
      <w:r w:rsidRPr="005149CA">
        <w:rPr>
          <w:spacing w:val="-17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a</w:t>
      </w:r>
      <w:r w:rsidRPr="005149CA">
        <w:rPr>
          <w:spacing w:val="-17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Christ-centred,</w:t>
      </w:r>
      <w:r w:rsidRPr="005149CA">
        <w:rPr>
          <w:spacing w:val="-16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faithful,</w:t>
      </w:r>
      <w:r w:rsidRPr="005149CA">
        <w:rPr>
          <w:spacing w:val="-16"/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 xml:space="preserve">vibrant, welcoming, inclusive and mission-orientated Church, </w:t>
      </w:r>
      <w:r w:rsidR="00CE7EA1">
        <w:rPr>
          <w:w w:val="105"/>
          <w:sz w:val="40"/>
          <w:szCs w:val="40"/>
        </w:rPr>
        <w:br/>
      </w:r>
      <w:r w:rsidRPr="005149CA">
        <w:rPr>
          <w:w w:val="105"/>
          <w:sz w:val="40"/>
          <w:szCs w:val="40"/>
        </w:rPr>
        <w:t xml:space="preserve">one which will enrich our own lives and the lives </w:t>
      </w:r>
      <w:r w:rsidR="00CE7EA1">
        <w:rPr>
          <w:w w:val="105"/>
          <w:sz w:val="40"/>
          <w:szCs w:val="40"/>
        </w:rPr>
        <w:br/>
      </w:r>
      <w:r w:rsidRPr="005149CA">
        <w:rPr>
          <w:w w:val="105"/>
          <w:sz w:val="40"/>
          <w:szCs w:val="40"/>
        </w:rPr>
        <w:t>of all</w:t>
      </w:r>
      <w:r w:rsidR="00CE7EA1">
        <w:rPr>
          <w:w w:val="105"/>
          <w:sz w:val="40"/>
          <w:szCs w:val="40"/>
        </w:rPr>
        <w:t xml:space="preserve"> </w:t>
      </w:r>
      <w:r w:rsidRPr="005149CA">
        <w:rPr>
          <w:w w:val="105"/>
          <w:sz w:val="40"/>
          <w:szCs w:val="40"/>
        </w:rPr>
        <w:t>who we encounter and seek to serve.</w:t>
      </w:r>
    </w:p>
    <w:p w14:paraId="3CD8375C" w14:textId="77777777" w:rsidR="00A21C4F" w:rsidRPr="005149CA" w:rsidRDefault="00A21C4F" w:rsidP="005149CA">
      <w:pPr>
        <w:jc w:val="center"/>
        <w:rPr>
          <w:sz w:val="40"/>
          <w:szCs w:val="40"/>
        </w:rPr>
      </w:pPr>
    </w:p>
    <w:p w14:paraId="4DD0A29B" w14:textId="77777777" w:rsidR="005149CA" w:rsidRPr="005149CA" w:rsidRDefault="005149CA" w:rsidP="005149CA">
      <w:pPr>
        <w:jc w:val="center"/>
        <w:rPr>
          <w:b/>
          <w:bCs/>
          <w:sz w:val="40"/>
          <w:szCs w:val="40"/>
        </w:rPr>
      </w:pPr>
    </w:p>
    <w:p w14:paraId="57FAFA82" w14:textId="77777777" w:rsidR="00A21C4F" w:rsidRPr="005149CA" w:rsidRDefault="007D0976" w:rsidP="005149CA">
      <w:pPr>
        <w:jc w:val="center"/>
        <w:rPr>
          <w:b/>
          <w:bCs/>
          <w:sz w:val="40"/>
          <w:szCs w:val="40"/>
        </w:rPr>
      </w:pPr>
      <w:r w:rsidRPr="005149CA">
        <w:rPr>
          <w:b/>
          <w:bCs/>
          <w:sz w:val="40"/>
          <w:szCs w:val="40"/>
        </w:rPr>
        <w:t>Our</w:t>
      </w:r>
      <w:r w:rsidRPr="005149CA">
        <w:rPr>
          <w:b/>
          <w:bCs/>
          <w:spacing w:val="49"/>
          <w:sz w:val="40"/>
          <w:szCs w:val="40"/>
        </w:rPr>
        <w:t xml:space="preserve"> </w:t>
      </w:r>
      <w:r w:rsidRPr="005149CA">
        <w:rPr>
          <w:b/>
          <w:bCs/>
          <w:spacing w:val="-2"/>
          <w:sz w:val="40"/>
          <w:szCs w:val="40"/>
        </w:rPr>
        <w:t>Vision</w:t>
      </w:r>
    </w:p>
    <w:p w14:paraId="52694423" w14:textId="77777777" w:rsidR="00A21C4F" w:rsidRPr="005149CA" w:rsidRDefault="007D0976" w:rsidP="005149CA">
      <w:pPr>
        <w:jc w:val="center"/>
        <w:rPr>
          <w:sz w:val="40"/>
          <w:szCs w:val="40"/>
        </w:rPr>
      </w:pPr>
      <w:r w:rsidRPr="005149CA">
        <w:rPr>
          <w:w w:val="105"/>
          <w:sz w:val="40"/>
          <w:szCs w:val="40"/>
        </w:rPr>
        <w:t xml:space="preserve">We see ourselves, and conduct ourselves, </w:t>
      </w:r>
      <w:r w:rsidR="00CE7EA1">
        <w:rPr>
          <w:w w:val="105"/>
          <w:sz w:val="40"/>
          <w:szCs w:val="40"/>
        </w:rPr>
        <w:br/>
      </w:r>
      <w:r w:rsidRPr="005149CA">
        <w:rPr>
          <w:w w:val="105"/>
          <w:sz w:val="40"/>
          <w:szCs w:val="40"/>
        </w:rPr>
        <w:t xml:space="preserve">as people called to walk together </w:t>
      </w:r>
      <w:r w:rsidR="00CE7EA1">
        <w:rPr>
          <w:w w:val="105"/>
          <w:sz w:val="40"/>
          <w:szCs w:val="40"/>
        </w:rPr>
        <w:br/>
      </w:r>
      <w:r w:rsidRPr="005149CA">
        <w:rPr>
          <w:w w:val="105"/>
          <w:sz w:val="40"/>
          <w:szCs w:val="40"/>
        </w:rPr>
        <w:t xml:space="preserve">in the footsteps of the Good </w:t>
      </w:r>
      <w:r w:rsidRPr="005149CA">
        <w:rPr>
          <w:spacing w:val="-2"/>
          <w:w w:val="105"/>
          <w:sz w:val="40"/>
          <w:szCs w:val="40"/>
        </w:rPr>
        <w:t>Shepherd.</w:t>
      </w:r>
    </w:p>
    <w:p w14:paraId="2B67D6AC" w14:textId="77777777" w:rsidR="00A21C4F" w:rsidRPr="005149CA" w:rsidRDefault="00A21C4F">
      <w:pPr>
        <w:spacing w:line="235" w:lineRule="auto"/>
        <w:jc w:val="center"/>
        <w:rPr>
          <w:sz w:val="44"/>
        </w:rPr>
        <w:sectPr w:rsidR="00A21C4F" w:rsidRPr="005149CA" w:rsidSect="00BE580C">
          <w:pgSz w:w="11910" w:h="16840"/>
          <w:pgMar w:top="840" w:right="708" w:bottom="280" w:left="708" w:header="720" w:footer="720" w:gutter="0"/>
          <w:cols w:space="720"/>
        </w:sectPr>
      </w:pPr>
    </w:p>
    <w:p w14:paraId="49A343CC" w14:textId="77777777" w:rsidR="00A21C4F" w:rsidRPr="005149CA" w:rsidRDefault="007D0976">
      <w:pPr>
        <w:tabs>
          <w:tab w:val="left" w:pos="4692"/>
        </w:tabs>
        <w:ind w:left="-546"/>
        <w:rPr>
          <w:sz w:val="20"/>
        </w:rPr>
      </w:pPr>
      <w:r w:rsidRPr="005149CA"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 wp14:anchorId="17BAE7BB" wp14:editId="7E824276">
                <wp:simplePos x="0" y="0"/>
                <wp:positionH relativeFrom="page">
                  <wp:posOffset>4717139</wp:posOffset>
                </wp:positionH>
                <wp:positionV relativeFrom="page">
                  <wp:posOffset>1083522</wp:posOffset>
                </wp:positionV>
                <wp:extent cx="274002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0025">
                              <a:moveTo>
                                <a:pt x="0" y="0"/>
                              </a:moveTo>
                              <a:lnTo>
                                <a:pt x="273964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00010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68B7E" id="Graphic 7" o:spid="_x0000_s1026" style="position:absolute;margin-left:371.45pt;margin-top:85.3pt;width:215.75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40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" path="m,l2739644,e" filled="f" strokecolor="#000101" strokeweight=".25pt">
                <v:path arrowok="t"/>
                <w10:wrap anchorx="page" anchory="page"/>
              </v:shape>
            </w:pict>
          </mc:Fallback>
        </mc:AlternateContent>
      </w:r>
      <w:r w:rsidRPr="005149CA">
        <w:rPr>
          <w:noProof/>
          <w:position w:val="76"/>
          <w:sz w:val="20"/>
        </w:rPr>
        <mc:AlternateContent>
          <mc:Choice Requires="wpg">
            <w:drawing>
              <wp:inline distT="0" distB="0" distL="0" distR="0" wp14:anchorId="7B23E7C3" wp14:editId="2B7F2159">
                <wp:extent cx="2740025" cy="3175"/>
                <wp:effectExtent l="9525" t="0" r="0" b="635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0025" cy="3175"/>
                          <a:chOff x="0" y="0"/>
                          <a:chExt cx="2740025" cy="31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587"/>
                            <a:ext cx="2740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0025">
                                <a:moveTo>
                                  <a:pt x="0" y="0"/>
                                </a:moveTo>
                                <a:lnTo>
                                  <a:pt x="273964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95512" id="Group 8" o:spid="_x0000_s1026" style="width:215.75pt;height:.25pt;mso-position-horizontal-relative:char;mso-position-vertical-relative:line" coordsize="2740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">
                <v:shape id="Graphic 9" o:spid="_x0000_s1027" style="position:absolute;top:15;width:27400;height:13;visibility:visible;mso-wrap-style:square;v-text-anchor:top" coordsize="27400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" path="m,l2739644,e" filled="f" strokecolor="#000101" strokeweight=".25pt">
                  <v:path arrowok="t"/>
                </v:shape>
                <w10:anchorlock/>
              </v:group>
            </w:pict>
          </mc:Fallback>
        </mc:AlternateContent>
      </w:r>
      <w:r w:rsidRPr="005149CA">
        <w:rPr>
          <w:position w:val="76"/>
          <w:sz w:val="20"/>
        </w:rPr>
        <w:tab/>
      </w:r>
      <w:r w:rsidRPr="005149CA">
        <w:rPr>
          <w:noProof/>
          <w:sz w:val="20"/>
        </w:rPr>
        <w:drawing>
          <wp:inline distT="0" distB="0" distL="0" distR="0" wp14:anchorId="472F1066" wp14:editId="33C7A02A">
            <wp:extent cx="708043" cy="97268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43" cy="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CD59C" w14:textId="54031BC6" w:rsidR="00A21C4F" w:rsidRPr="005149CA" w:rsidRDefault="007D0976">
      <w:pPr>
        <w:pStyle w:val="BodyText"/>
        <w:spacing w:before="7" w:line="240" w:lineRule="auto"/>
        <w:ind w:left="0"/>
        <w:rPr>
          <w:sz w:val="6"/>
        </w:rPr>
      </w:pPr>
      <w:r w:rsidRPr="005149CA">
        <w:rPr>
          <w:noProof/>
          <w:sz w:val="6"/>
        </w:rPr>
        <w:drawing>
          <wp:anchor distT="0" distB="0" distL="0" distR="0" simplePos="0" relativeHeight="487589376" behindDoc="1" locked="0" layoutInCell="1" allowOverlap="1" wp14:anchorId="346DAA68" wp14:editId="3AC1B19D">
            <wp:simplePos x="0" y="0"/>
            <wp:positionH relativeFrom="page">
              <wp:posOffset>2311400</wp:posOffset>
            </wp:positionH>
            <wp:positionV relativeFrom="paragraph">
              <wp:posOffset>78147</wp:posOffset>
            </wp:positionV>
            <wp:extent cx="2932458" cy="1954826"/>
            <wp:effectExtent l="0" t="0" r="1270" b="762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458" cy="1954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4B75BF" w14:textId="77777777" w:rsidR="00A21C4F" w:rsidRPr="005149CA" w:rsidRDefault="00A21C4F">
      <w:pPr>
        <w:pStyle w:val="BodyText"/>
        <w:spacing w:before="172" w:line="240" w:lineRule="auto"/>
        <w:ind w:left="0"/>
        <w:rPr>
          <w:sz w:val="42"/>
        </w:rPr>
      </w:pPr>
    </w:p>
    <w:p w14:paraId="7AF10370" w14:textId="77777777" w:rsidR="00A21C4F" w:rsidRPr="005149CA" w:rsidRDefault="007D0976">
      <w:pPr>
        <w:pStyle w:val="Heading3"/>
      </w:pPr>
      <w:r w:rsidRPr="005149CA">
        <w:t>A</w:t>
      </w:r>
      <w:r w:rsidRPr="005149CA">
        <w:rPr>
          <w:spacing w:val="61"/>
        </w:rPr>
        <w:t xml:space="preserve"> </w:t>
      </w:r>
      <w:r w:rsidRPr="005149CA">
        <w:t>Warm</w:t>
      </w:r>
      <w:r w:rsidRPr="005149CA">
        <w:rPr>
          <w:spacing w:val="61"/>
        </w:rPr>
        <w:t xml:space="preserve"> </w:t>
      </w:r>
      <w:r w:rsidRPr="005149CA">
        <w:t>Welcome</w:t>
      </w:r>
      <w:r w:rsidRPr="005149CA">
        <w:rPr>
          <w:spacing w:val="61"/>
        </w:rPr>
        <w:t xml:space="preserve"> </w:t>
      </w:r>
      <w:r w:rsidRPr="005149CA">
        <w:t>to</w:t>
      </w:r>
      <w:r w:rsidRPr="005149CA">
        <w:rPr>
          <w:spacing w:val="62"/>
        </w:rPr>
        <w:t xml:space="preserve"> </w:t>
      </w:r>
      <w:r w:rsidRPr="005149CA">
        <w:t>Our</w:t>
      </w:r>
      <w:r w:rsidRPr="005149CA">
        <w:rPr>
          <w:spacing w:val="61"/>
        </w:rPr>
        <w:t xml:space="preserve"> </w:t>
      </w:r>
      <w:r w:rsidRPr="005149CA">
        <w:t>Parish</w:t>
      </w:r>
      <w:r w:rsidRPr="005149CA">
        <w:rPr>
          <w:spacing w:val="61"/>
        </w:rPr>
        <w:t xml:space="preserve"> </w:t>
      </w:r>
      <w:r w:rsidRPr="005149CA">
        <w:rPr>
          <w:spacing w:val="-2"/>
        </w:rPr>
        <w:t>Community</w:t>
      </w:r>
    </w:p>
    <w:p w14:paraId="0B1DE4D7" w14:textId="77777777" w:rsidR="00A21C4F" w:rsidRPr="005149CA" w:rsidRDefault="00A21C4F">
      <w:pPr>
        <w:pStyle w:val="BodyText"/>
        <w:spacing w:before="313" w:line="240" w:lineRule="auto"/>
        <w:ind w:left="0"/>
        <w:rPr>
          <w:b/>
          <w:sz w:val="28"/>
        </w:rPr>
      </w:pPr>
    </w:p>
    <w:p w14:paraId="14E0B70B" w14:textId="77777777" w:rsidR="00A21C4F" w:rsidRPr="005149CA" w:rsidRDefault="007D0976">
      <w:pPr>
        <w:spacing w:line="235" w:lineRule="auto"/>
        <w:ind w:left="2" w:right="2"/>
        <w:jc w:val="center"/>
        <w:rPr>
          <w:sz w:val="28"/>
        </w:rPr>
      </w:pPr>
      <w:r w:rsidRPr="005149CA">
        <w:rPr>
          <w:w w:val="105"/>
          <w:sz w:val="28"/>
        </w:rPr>
        <w:t>It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is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a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pleasure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to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offer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you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this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Parish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Welcome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Pack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as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a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sign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of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the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Church’s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desire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to walk with you in faith, hope, and belonging.</w:t>
      </w:r>
    </w:p>
    <w:p w14:paraId="0BDAD78C" w14:textId="77777777" w:rsidR="00A21C4F" w:rsidRPr="005149CA" w:rsidRDefault="007D0976">
      <w:pPr>
        <w:spacing w:before="338" w:line="235" w:lineRule="auto"/>
        <w:ind w:left="106" w:right="103" w:hanging="2"/>
        <w:jc w:val="center"/>
        <w:rPr>
          <w:sz w:val="28"/>
        </w:rPr>
      </w:pPr>
      <w:r w:rsidRPr="005149CA">
        <w:rPr>
          <w:w w:val="105"/>
          <w:sz w:val="28"/>
        </w:rPr>
        <w:t>At the heart of every parish is the call to be a community of encounter - where each person is received with openness, where faith is nurtured, and where Christ’s love is made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visible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through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prayer,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service,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and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fellowship.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This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resource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has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been</w:t>
      </w:r>
      <w:r w:rsidRPr="005149CA">
        <w:rPr>
          <w:spacing w:val="-3"/>
          <w:w w:val="105"/>
          <w:sz w:val="28"/>
        </w:rPr>
        <w:t xml:space="preserve"> </w:t>
      </w:r>
      <w:r w:rsidRPr="005149CA">
        <w:rPr>
          <w:w w:val="105"/>
          <w:sz w:val="28"/>
        </w:rPr>
        <w:t>prepared to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help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you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become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familiar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with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parish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life,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to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discover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opportunities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for</w:t>
      </w:r>
      <w:r w:rsidRPr="005149CA">
        <w:rPr>
          <w:spacing w:val="-12"/>
          <w:w w:val="105"/>
          <w:sz w:val="28"/>
        </w:rPr>
        <w:t xml:space="preserve"> </w:t>
      </w:r>
      <w:r w:rsidRPr="005149CA">
        <w:rPr>
          <w:w w:val="105"/>
          <w:sz w:val="28"/>
        </w:rPr>
        <w:t>involvement, and to know that you have a valued place within the community.</w:t>
      </w:r>
    </w:p>
    <w:p w14:paraId="658BD253" w14:textId="77777777" w:rsidR="00A21C4F" w:rsidRPr="005149CA" w:rsidRDefault="007D0976">
      <w:pPr>
        <w:spacing w:before="341" w:line="235" w:lineRule="auto"/>
        <w:ind w:left="1"/>
        <w:jc w:val="center"/>
        <w:rPr>
          <w:sz w:val="28"/>
        </w:rPr>
      </w:pPr>
      <w:r w:rsidRPr="005149CA">
        <w:rPr>
          <w:w w:val="105"/>
          <w:sz w:val="28"/>
        </w:rPr>
        <w:t>May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this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Parish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Welcome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Pack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be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a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helpful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introduction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to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your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parish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and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a</w:t>
      </w:r>
      <w:r w:rsidRPr="005149CA">
        <w:rPr>
          <w:spacing w:val="-7"/>
          <w:w w:val="105"/>
          <w:sz w:val="28"/>
        </w:rPr>
        <w:t xml:space="preserve"> </w:t>
      </w:r>
      <w:r w:rsidRPr="005149CA">
        <w:rPr>
          <w:w w:val="105"/>
          <w:sz w:val="28"/>
        </w:rPr>
        <w:t>gentle invitation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to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deeper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connection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with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the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community.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May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you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feel</w:t>
      </w:r>
      <w:r w:rsidRPr="005149CA">
        <w:rPr>
          <w:spacing w:val="-2"/>
          <w:w w:val="105"/>
          <w:sz w:val="28"/>
        </w:rPr>
        <w:t xml:space="preserve"> </w:t>
      </w:r>
      <w:r w:rsidRPr="005149CA">
        <w:rPr>
          <w:w w:val="105"/>
          <w:sz w:val="28"/>
        </w:rPr>
        <w:t>supported, respected, and encouraged as you grow in your relationship with Christ and one another, and may you find in your parish a true spiritual home.</w:t>
      </w:r>
    </w:p>
    <w:p w14:paraId="4010AA65" w14:textId="77777777" w:rsidR="00A21C4F" w:rsidRPr="005149CA" w:rsidRDefault="007D0976">
      <w:pPr>
        <w:spacing w:before="335"/>
        <w:ind w:left="1" w:right="1"/>
        <w:jc w:val="center"/>
        <w:rPr>
          <w:sz w:val="28"/>
        </w:rPr>
      </w:pPr>
      <w:r w:rsidRPr="005149CA">
        <w:rPr>
          <w:sz w:val="28"/>
        </w:rPr>
        <w:t>Yours</w:t>
      </w:r>
      <w:r w:rsidRPr="005149CA">
        <w:rPr>
          <w:spacing w:val="9"/>
          <w:sz w:val="28"/>
        </w:rPr>
        <w:t xml:space="preserve"> </w:t>
      </w:r>
      <w:r w:rsidRPr="005149CA">
        <w:rPr>
          <w:sz w:val="28"/>
        </w:rPr>
        <w:t>in</w:t>
      </w:r>
      <w:r w:rsidRPr="005149CA">
        <w:rPr>
          <w:spacing w:val="9"/>
          <w:sz w:val="28"/>
        </w:rPr>
        <w:t xml:space="preserve"> </w:t>
      </w:r>
      <w:r w:rsidRPr="005149CA">
        <w:rPr>
          <w:spacing w:val="-2"/>
          <w:sz w:val="28"/>
        </w:rPr>
        <w:t>Christ</w:t>
      </w:r>
    </w:p>
    <w:p w14:paraId="5A65C247" w14:textId="77777777" w:rsidR="00A21C4F" w:rsidRPr="005149CA" w:rsidRDefault="00A21C4F">
      <w:pPr>
        <w:pStyle w:val="BodyText"/>
        <w:spacing w:line="240" w:lineRule="auto"/>
        <w:ind w:left="0"/>
        <w:rPr>
          <w:sz w:val="20"/>
        </w:rPr>
      </w:pPr>
    </w:p>
    <w:p w14:paraId="0CDAF29E" w14:textId="77777777" w:rsidR="00A21C4F" w:rsidRPr="005149CA" w:rsidRDefault="00A21C4F">
      <w:pPr>
        <w:pStyle w:val="BodyText"/>
        <w:spacing w:line="240" w:lineRule="auto"/>
        <w:ind w:left="0"/>
        <w:rPr>
          <w:sz w:val="20"/>
        </w:rPr>
      </w:pPr>
    </w:p>
    <w:p w14:paraId="469A3C30" w14:textId="77777777" w:rsidR="00A21C4F" w:rsidRPr="005149CA" w:rsidRDefault="00A21C4F">
      <w:pPr>
        <w:pStyle w:val="BodyText"/>
        <w:spacing w:line="240" w:lineRule="auto"/>
        <w:ind w:left="0"/>
        <w:rPr>
          <w:sz w:val="20"/>
        </w:rPr>
      </w:pPr>
    </w:p>
    <w:p w14:paraId="2603DE66" w14:textId="77777777" w:rsidR="00A21C4F" w:rsidRPr="005149CA" w:rsidRDefault="00A21C4F">
      <w:pPr>
        <w:pStyle w:val="BodyText"/>
        <w:spacing w:line="240" w:lineRule="auto"/>
        <w:ind w:left="0"/>
        <w:rPr>
          <w:sz w:val="20"/>
        </w:rPr>
      </w:pPr>
    </w:p>
    <w:p w14:paraId="7D77A42D" w14:textId="1DFA3023" w:rsidR="00A21C4F" w:rsidRPr="005149CA" w:rsidRDefault="00A21C4F">
      <w:pPr>
        <w:pStyle w:val="BodyText"/>
        <w:spacing w:line="240" w:lineRule="auto"/>
        <w:ind w:left="0"/>
        <w:rPr>
          <w:sz w:val="20"/>
        </w:rPr>
      </w:pPr>
    </w:p>
    <w:p w14:paraId="71E24A3B" w14:textId="1A8E7B25" w:rsidR="00A21C4F" w:rsidRPr="005149CA" w:rsidRDefault="004F2E4B">
      <w:pPr>
        <w:pStyle w:val="BodyText"/>
        <w:spacing w:line="240" w:lineRule="auto"/>
        <w:ind w:left="0"/>
        <w:rPr>
          <w:sz w:val="20"/>
        </w:rPr>
      </w:pPr>
      <w:r w:rsidRPr="005149CA"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2344B5CC" wp14:editId="233EC96A">
            <wp:simplePos x="0" y="0"/>
            <wp:positionH relativeFrom="page">
              <wp:posOffset>2958465</wp:posOffset>
            </wp:positionH>
            <wp:positionV relativeFrom="paragraph">
              <wp:posOffset>307975</wp:posOffset>
            </wp:positionV>
            <wp:extent cx="2073275" cy="299085"/>
            <wp:effectExtent l="0" t="0" r="0" b="5715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48CCA" w14:textId="77777777" w:rsidR="00A21C4F" w:rsidRPr="005149CA" w:rsidRDefault="007D0976">
      <w:pPr>
        <w:pStyle w:val="Heading5"/>
        <w:spacing w:before="288" w:line="240" w:lineRule="auto"/>
        <w:ind w:left="1" w:right="1" w:firstLine="0"/>
        <w:jc w:val="center"/>
        <w:rPr>
          <w:rFonts w:ascii="Book Antiqua"/>
        </w:rPr>
      </w:pPr>
      <w:r w:rsidRPr="005149CA">
        <w:rPr>
          <w:rFonts w:ascii="Book Antiqua"/>
          <w:w w:val="85"/>
        </w:rPr>
        <w:t>+</w:t>
      </w:r>
      <w:r w:rsidRPr="005149CA">
        <w:rPr>
          <w:rFonts w:ascii="Book Antiqua"/>
          <w:spacing w:val="1"/>
        </w:rPr>
        <w:t xml:space="preserve"> </w:t>
      </w:r>
      <w:r w:rsidRPr="005149CA">
        <w:rPr>
          <w:rFonts w:ascii="Book Antiqua"/>
          <w:w w:val="85"/>
        </w:rPr>
        <w:t>Most</w:t>
      </w:r>
      <w:r w:rsidRPr="005149CA">
        <w:rPr>
          <w:rFonts w:ascii="Book Antiqua"/>
          <w:spacing w:val="1"/>
        </w:rPr>
        <w:t xml:space="preserve"> </w:t>
      </w:r>
      <w:r w:rsidRPr="005149CA">
        <w:rPr>
          <w:rFonts w:ascii="Book Antiqua"/>
          <w:w w:val="85"/>
        </w:rPr>
        <w:t>Rev</w:t>
      </w:r>
      <w:r w:rsidRPr="005149CA">
        <w:rPr>
          <w:rFonts w:ascii="Book Antiqua"/>
          <w:spacing w:val="2"/>
        </w:rPr>
        <w:t xml:space="preserve"> </w:t>
      </w:r>
      <w:r w:rsidRPr="005149CA">
        <w:rPr>
          <w:rFonts w:ascii="Book Antiqua"/>
          <w:w w:val="85"/>
        </w:rPr>
        <w:t>Donald</w:t>
      </w:r>
      <w:r w:rsidRPr="005149CA">
        <w:rPr>
          <w:rFonts w:ascii="Book Antiqua"/>
          <w:spacing w:val="1"/>
        </w:rPr>
        <w:t xml:space="preserve"> </w:t>
      </w:r>
      <w:r w:rsidRPr="005149CA">
        <w:rPr>
          <w:rFonts w:ascii="Book Antiqua"/>
          <w:spacing w:val="-2"/>
          <w:w w:val="85"/>
        </w:rPr>
        <w:t>Sproxton</w:t>
      </w:r>
    </w:p>
    <w:p w14:paraId="183A19B8" w14:textId="77777777" w:rsidR="00A21C4F" w:rsidRPr="005149CA" w:rsidRDefault="007D0976">
      <w:pPr>
        <w:spacing w:before="212"/>
        <w:ind w:left="1" w:right="1"/>
        <w:jc w:val="center"/>
        <w:rPr>
          <w:rFonts w:ascii="Palatino Linotype"/>
          <w:b/>
          <w:sz w:val="19"/>
        </w:rPr>
      </w:pPr>
      <w:r w:rsidRPr="005149CA">
        <w:rPr>
          <w:rFonts w:ascii="Palatino Linotype"/>
          <w:b/>
          <w:color w:val="77787B"/>
          <w:w w:val="90"/>
          <w:sz w:val="19"/>
        </w:rPr>
        <w:t>AUXILIARY</w:t>
      </w:r>
      <w:r w:rsidRPr="005149CA">
        <w:rPr>
          <w:rFonts w:ascii="Palatino Linotype"/>
          <w:b/>
          <w:color w:val="77787B"/>
          <w:spacing w:val="26"/>
          <w:sz w:val="19"/>
        </w:rPr>
        <w:t xml:space="preserve"> </w:t>
      </w:r>
      <w:r w:rsidRPr="005149CA">
        <w:rPr>
          <w:rFonts w:ascii="Palatino Linotype"/>
          <w:b/>
          <w:color w:val="77787B"/>
          <w:w w:val="90"/>
          <w:sz w:val="19"/>
        </w:rPr>
        <w:t>BISHOP</w:t>
      </w:r>
      <w:r w:rsidRPr="005149CA">
        <w:rPr>
          <w:rFonts w:ascii="Palatino Linotype"/>
          <w:b/>
          <w:color w:val="77787B"/>
          <w:spacing w:val="27"/>
          <w:sz w:val="19"/>
        </w:rPr>
        <w:t xml:space="preserve"> </w:t>
      </w:r>
      <w:r w:rsidRPr="005149CA">
        <w:rPr>
          <w:rFonts w:ascii="Palatino Linotype"/>
          <w:b/>
          <w:color w:val="77787B"/>
          <w:w w:val="90"/>
          <w:sz w:val="19"/>
        </w:rPr>
        <w:t>OF</w:t>
      </w:r>
      <w:r w:rsidRPr="005149CA">
        <w:rPr>
          <w:rFonts w:ascii="Palatino Linotype"/>
          <w:b/>
          <w:color w:val="77787B"/>
          <w:spacing w:val="27"/>
          <w:sz w:val="19"/>
        </w:rPr>
        <w:t xml:space="preserve"> </w:t>
      </w:r>
      <w:r w:rsidRPr="005149CA">
        <w:rPr>
          <w:rFonts w:ascii="Palatino Linotype"/>
          <w:b/>
          <w:color w:val="77787B"/>
          <w:spacing w:val="-2"/>
          <w:w w:val="90"/>
          <w:sz w:val="19"/>
        </w:rPr>
        <w:t>PERTH</w:t>
      </w:r>
    </w:p>
    <w:p w14:paraId="07F976BF" w14:textId="77777777" w:rsidR="00A21C4F" w:rsidRPr="005149CA" w:rsidRDefault="00A21C4F">
      <w:pPr>
        <w:jc w:val="center"/>
        <w:rPr>
          <w:rFonts w:ascii="Palatino Linotype"/>
          <w:b/>
          <w:sz w:val="19"/>
        </w:rPr>
        <w:sectPr w:rsidR="00A21C4F" w:rsidRPr="005149CA">
          <w:footerReference w:type="default" r:id="rId15"/>
          <w:pgSz w:w="11910" w:h="16840"/>
          <w:pgMar w:top="700" w:right="708" w:bottom="640" w:left="708" w:header="0" w:footer="454" w:gutter="0"/>
          <w:pgNumType w:start="3"/>
          <w:cols w:space="720"/>
        </w:sectPr>
      </w:pPr>
    </w:p>
    <w:p w14:paraId="449C33B6" w14:textId="3798665B" w:rsidR="004F2E4B" w:rsidRDefault="004F2E4B">
      <w:pPr>
        <w:pStyle w:val="Heading1"/>
        <w:rPr>
          <w:noProof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487596544" behindDoc="1" locked="0" layoutInCell="1" allowOverlap="1" wp14:anchorId="145301A7" wp14:editId="343CC680">
            <wp:simplePos x="0" y="0"/>
            <wp:positionH relativeFrom="column">
              <wp:posOffset>-494847</wp:posOffset>
            </wp:positionH>
            <wp:positionV relativeFrom="paragraph">
              <wp:posOffset>-968847</wp:posOffset>
            </wp:positionV>
            <wp:extent cx="7609079" cy="2360930"/>
            <wp:effectExtent l="0" t="0" r="0" b="1270"/>
            <wp:wrapNone/>
            <wp:docPr id="12889759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68" b="26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934" cy="23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22E3E" w14:textId="77777777" w:rsidR="00A21C4F" w:rsidRPr="005149CA" w:rsidRDefault="00A21C4F">
      <w:pPr>
        <w:pStyle w:val="BodyText"/>
        <w:spacing w:line="240" w:lineRule="auto"/>
        <w:ind w:left="0"/>
        <w:rPr>
          <w:b/>
          <w:sz w:val="36"/>
        </w:rPr>
      </w:pPr>
    </w:p>
    <w:p w14:paraId="2114BE6B" w14:textId="77777777" w:rsidR="00A21C4F" w:rsidRPr="005149CA" w:rsidRDefault="00A21C4F">
      <w:pPr>
        <w:pStyle w:val="BodyText"/>
        <w:spacing w:before="133" w:line="240" w:lineRule="auto"/>
        <w:ind w:left="0"/>
        <w:rPr>
          <w:b/>
          <w:sz w:val="36"/>
        </w:rPr>
      </w:pPr>
    </w:p>
    <w:p w14:paraId="03BD414F" w14:textId="77777777" w:rsidR="004F2E4B" w:rsidRDefault="004F2E4B">
      <w:pPr>
        <w:spacing w:line="235" w:lineRule="auto"/>
        <w:ind w:left="13"/>
        <w:rPr>
          <w:w w:val="105"/>
          <w:sz w:val="36"/>
        </w:rPr>
      </w:pPr>
    </w:p>
    <w:p w14:paraId="411CC35A" w14:textId="77777777" w:rsidR="004F2E4B" w:rsidRDefault="004F2E4B">
      <w:pPr>
        <w:spacing w:line="235" w:lineRule="auto"/>
        <w:ind w:left="13"/>
        <w:rPr>
          <w:w w:val="105"/>
          <w:sz w:val="36"/>
        </w:rPr>
      </w:pPr>
    </w:p>
    <w:p w14:paraId="36E87C96" w14:textId="77777777" w:rsidR="004F2E4B" w:rsidRDefault="004F2E4B">
      <w:pPr>
        <w:spacing w:line="235" w:lineRule="auto"/>
        <w:ind w:left="13"/>
        <w:rPr>
          <w:w w:val="105"/>
          <w:sz w:val="36"/>
        </w:rPr>
      </w:pPr>
    </w:p>
    <w:p w14:paraId="33D9C3B2" w14:textId="35F5087C" w:rsidR="00A21C4F" w:rsidRPr="00E34BB7" w:rsidRDefault="007D0976" w:rsidP="00E34BB7">
      <w:pPr>
        <w:spacing w:line="235" w:lineRule="auto"/>
        <w:ind w:left="13"/>
        <w:jc w:val="center"/>
        <w:rPr>
          <w:sz w:val="48"/>
          <w:szCs w:val="32"/>
        </w:rPr>
      </w:pPr>
      <w:r w:rsidRPr="00E34BB7">
        <w:rPr>
          <w:w w:val="105"/>
          <w:sz w:val="48"/>
          <w:szCs w:val="32"/>
        </w:rPr>
        <w:t>We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are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delighted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to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welcome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you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to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our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parish.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Whether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you</w:t>
      </w:r>
      <w:r w:rsidRPr="00E34BB7">
        <w:rPr>
          <w:spacing w:val="-7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are new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to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the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area,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returning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to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the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Church,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or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simply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seeking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</w:t>
      </w:r>
      <w:r w:rsidRPr="00E34BB7">
        <w:rPr>
          <w:spacing w:val="-1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deeper relationship with Christ, we are here to support and walk with you on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your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faith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journey.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We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invite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you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to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be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part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of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our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parish</w:t>
      </w:r>
      <w:r w:rsidRPr="00E34BB7">
        <w:rPr>
          <w:spacing w:val="-16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family, grow in faith, and share in the love of Christ.</w:t>
      </w:r>
    </w:p>
    <w:p w14:paraId="44355FAD" w14:textId="14533CAA" w:rsidR="00A21C4F" w:rsidRPr="00E34BB7" w:rsidRDefault="004F2E4B" w:rsidP="00E34BB7">
      <w:pPr>
        <w:spacing w:before="439" w:line="235" w:lineRule="auto"/>
        <w:ind w:left="13"/>
        <w:jc w:val="center"/>
        <w:rPr>
          <w:sz w:val="48"/>
          <w:szCs w:val="32"/>
        </w:rPr>
      </w:pPr>
      <w:r w:rsidRPr="00E34BB7">
        <w:rPr>
          <w:noProof/>
          <w:w w:val="105"/>
          <w:sz w:val="48"/>
          <w:szCs w:val="32"/>
        </w:rPr>
        <w:drawing>
          <wp:anchor distT="0" distB="0" distL="114300" distR="114300" simplePos="0" relativeHeight="487597568" behindDoc="1" locked="0" layoutInCell="1" allowOverlap="1" wp14:anchorId="1FEED1A5" wp14:editId="1A97FA50">
            <wp:simplePos x="0" y="0"/>
            <wp:positionH relativeFrom="column">
              <wp:posOffset>-603250</wp:posOffset>
            </wp:positionH>
            <wp:positionV relativeFrom="paragraph">
              <wp:posOffset>2403016</wp:posOffset>
            </wp:positionV>
            <wp:extent cx="7717721" cy="3076335"/>
            <wp:effectExtent l="0" t="0" r="0" b="0"/>
            <wp:wrapNone/>
            <wp:docPr id="11892003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721" cy="30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BB7">
        <w:rPr>
          <w:w w:val="105"/>
          <w:sz w:val="48"/>
          <w:szCs w:val="32"/>
        </w:rPr>
        <w:t>This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welcome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pack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will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introduce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you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to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the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life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of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our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parish</w:t>
      </w:r>
      <w:r w:rsidRPr="00E34BB7">
        <w:rPr>
          <w:spacing w:val="-9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and help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you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get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involved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in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our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community.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We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hope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it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serves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as</w:t>
      </w:r>
      <w:r w:rsidRPr="00E34BB7">
        <w:rPr>
          <w:spacing w:val="-1"/>
          <w:w w:val="105"/>
          <w:sz w:val="48"/>
          <w:szCs w:val="32"/>
        </w:rPr>
        <w:t xml:space="preserve"> </w:t>
      </w:r>
      <w:r w:rsidRPr="00E34BB7">
        <w:rPr>
          <w:w w:val="105"/>
          <w:sz w:val="48"/>
          <w:szCs w:val="32"/>
        </w:rPr>
        <w:t>a helpful guide as you settle into your new spiritual home.</w:t>
      </w:r>
    </w:p>
    <w:p w14:paraId="4EA44BC9" w14:textId="77777777" w:rsidR="00A21C4F" w:rsidRPr="005149CA" w:rsidRDefault="00A21C4F">
      <w:pPr>
        <w:spacing w:line="235" w:lineRule="auto"/>
        <w:rPr>
          <w:sz w:val="36"/>
        </w:rPr>
        <w:sectPr w:rsidR="00A21C4F" w:rsidRPr="005149CA">
          <w:pgSz w:w="11910" w:h="16840"/>
          <w:pgMar w:top="1540" w:right="708" w:bottom="780" w:left="708" w:header="0" w:footer="454" w:gutter="0"/>
          <w:cols w:space="720"/>
        </w:sectPr>
      </w:pPr>
    </w:p>
    <w:p w14:paraId="0FFC32FE" w14:textId="5A1FF316" w:rsidR="00A21C4F" w:rsidRPr="005149CA" w:rsidRDefault="00827ED5">
      <w:pPr>
        <w:pStyle w:val="Heading4"/>
        <w:spacing w:before="67"/>
        <w:ind w:left="14" w:firstLine="0"/>
      </w:pPr>
      <w:r>
        <w:rPr>
          <w:spacing w:val="2"/>
        </w:rPr>
        <w:lastRenderedPageBreak/>
        <w:t xml:space="preserve">1. </w:t>
      </w:r>
      <w:r w:rsidRPr="005149CA">
        <w:rPr>
          <w:spacing w:val="2"/>
        </w:rPr>
        <w:t>Welcome</w:t>
      </w:r>
      <w:r w:rsidRPr="005149CA">
        <w:rPr>
          <w:spacing w:val="40"/>
        </w:rPr>
        <w:t xml:space="preserve"> </w:t>
      </w:r>
      <w:r w:rsidRPr="005149CA">
        <w:rPr>
          <w:spacing w:val="2"/>
        </w:rPr>
        <w:t>Letter</w:t>
      </w:r>
      <w:r w:rsidRPr="005149CA">
        <w:rPr>
          <w:spacing w:val="41"/>
        </w:rPr>
        <w:t xml:space="preserve"> </w:t>
      </w:r>
      <w:r w:rsidRPr="005149CA">
        <w:rPr>
          <w:spacing w:val="2"/>
        </w:rPr>
        <w:t>from</w:t>
      </w:r>
      <w:r w:rsidRPr="005149CA">
        <w:rPr>
          <w:spacing w:val="40"/>
        </w:rPr>
        <w:t xml:space="preserve"> </w:t>
      </w:r>
      <w:r w:rsidRPr="005149CA">
        <w:rPr>
          <w:spacing w:val="2"/>
        </w:rPr>
        <w:t>the</w:t>
      </w:r>
      <w:r w:rsidRPr="005149CA">
        <w:rPr>
          <w:spacing w:val="41"/>
        </w:rPr>
        <w:t xml:space="preserve"> </w:t>
      </w:r>
      <w:r w:rsidRPr="005149CA">
        <w:rPr>
          <w:spacing w:val="2"/>
        </w:rPr>
        <w:t>Parish</w:t>
      </w:r>
      <w:r w:rsidRPr="005149CA">
        <w:rPr>
          <w:spacing w:val="40"/>
        </w:rPr>
        <w:t xml:space="preserve"> </w:t>
      </w:r>
      <w:r w:rsidRPr="005149CA">
        <w:rPr>
          <w:spacing w:val="-2"/>
        </w:rPr>
        <w:t>Priest</w:t>
      </w:r>
    </w:p>
    <w:p w14:paraId="593CED00" w14:textId="1A331230" w:rsidR="00A21C4F" w:rsidRPr="005149CA" w:rsidRDefault="007D0976">
      <w:pPr>
        <w:pStyle w:val="BodyText"/>
        <w:tabs>
          <w:tab w:val="left" w:leader="dot" w:pos="6035"/>
        </w:tabs>
        <w:spacing w:before="301" w:line="240" w:lineRule="auto"/>
        <w:ind w:left="14"/>
      </w:pPr>
      <w:r w:rsidRPr="005149CA">
        <w:rPr>
          <w:spacing w:val="-4"/>
          <w:w w:val="110"/>
        </w:rPr>
        <w:t>Dear</w:t>
      </w:r>
      <w:r w:rsidR="003A0310" w:rsidRPr="005149CA">
        <w:t xml:space="preserve"> </w:t>
      </w:r>
      <w:sdt>
        <w:sdtPr>
          <w:rPr>
            <w:rStyle w:val="FormResponseTextStyle"/>
          </w:rPr>
          <w:alias w:val="Parishioner's Name"/>
          <w:tag w:val="Parishioner's Name"/>
          <w:id w:val="1035382635"/>
          <w:placeholder>
            <w:docPart w:val="3D84516AFF1B4B1895961FA89A88F4A1"/>
          </w:placeholder>
          <w:showingPlcHdr/>
        </w:sdtPr>
        <w:sdtEndPr>
          <w:rPr>
            <w:rStyle w:val="DefaultParagraphFont"/>
            <w:rFonts w:ascii="Calibri" w:hAnsi="Calibri"/>
            <w:sz w:val="26"/>
          </w:rPr>
        </w:sdtEndPr>
        <w:sdtContent>
          <w:r w:rsidR="0093677C" w:rsidRPr="007A3D87">
            <w:rPr>
              <w:rStyle w:val="PlaceholderText"/>
              <w:lang w:val="en-US"/>
            </w:rPr>
            <w:t>Click or tap here to enter text.</w:t>
          </w:r>
        </w:sdtContent>
      </w:sdt>
      <w:r w:rsidR="009952B2">
        <w:t>,</w:t>
      </w:r>
    </w:p>
    <w:p w14:paraId="115CF1B8" w14:textId="60BBFB25" w:rsidR="00A21C4F" w:rsidRPr="005149CA" w:rsidRDefault="007D0976">
      <w:pPr>
        <w:pStyle w:val="BodyText"/>
        <w:spacing w:before="312" w:line="235" w:lineRule="auto"/>
        <w:ind w:left="14" w:right="9"/>
        <w:jc w:val="both"/>
      </w:pPr>
      <w:r w:rsidRPr="005149CA">
        <w:rPr>
          <w:spacing w:val="-2"/>
          <w:w w:val="105"/>
        </w:rPr>
        <w:t>On</w:t>
      </w:r>
      <w:r w:rsidRPr="005149CA">
        <w:rPr>
          <w:spacing w:val="-14"/>
          <w:w w:val="105"/>
        </w:rPr>
        <w:t xml:space="preserve"> </w:t>
      </w:r>
      <w:r w:rsidRPr="005149CA">
        <w:rPr>
          <w:spacing w:val="-2"/>
          <w:w w:val="105"/>
        </w:rPr>
        <w:t>behalf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of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the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entire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parish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community,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I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extend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a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warm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and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heartfelt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welcome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to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you.</w:t>
      </w:r>
      <w:r w:rsidRPr="005149CA">
        <w:rPr>
          <w:spacing w:val="-14"/>
          <w:w w:val="105"/>
        </w:rPr>
        <w:t xml:space="preserve"> </w:t>
      </w:r>
      <w:r w:rsidRPr="005149CA">
        <w:rPr>
          <w:spacing w:val="-2"/>
          <w:w w:val="105"/>
        </w:rPr>
        <w:t>We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 xml:space="preserve">are </w:t>
      </w:r>
      <w:r w:rsidRPr="005149CA">
        <w:rPr>
          <w:w w:val="105"/>
        </w:rPr>
        <w:t>so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grateful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that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you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have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chose</w:t>
      </w:r>
      <w:r w:rsidR="005D6688">
        <w:rPr>
          <w:w w:val="105"/>
        </w:rPr>
        <w:t>n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join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us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in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worship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fellowship,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we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thrilled</w:t>
      </w:r>
      <w:r w:rsidRPr="005149CA">
        <w:rPr>
          <w:spacing w:val="-16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have you as part of our parish family.</w:t>
      </w:r>
    </w:p>
    <w:p w14:paraId="35B1D5B8" w14:textId="77777777" w:rsidR="00A21C4F" w:rsidRPr="005149CA" w:rsidRDefault="007D0976">
      <w:pPr>
        <w:pStyle w:val="BodyText"/>
        <w:spacing w:before="315" w:line="235" w:lineRule="auto"/>
        <w:ind w:left="14" w:right="8"/>
        <w:jc w:val="both"/>
      </w:pPr>
      <w:r w:rsidRPr="005149CA">
        <w:rPr>
          <w:w w:val="105"/>
        </w:rPr>
        <w:t>As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Catholics,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we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called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walk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together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in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faith,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it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brings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me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great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joy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know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that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you are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now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part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community.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is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place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prayer,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support,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spiritual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growth, and I encourage you to get involved as you feel called. Whether you join a ministry, attend a study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group,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or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participate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in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outreach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programs,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there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countless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opportunities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build meaningful connections and deepen your relationship with God.</w:t>
      </w:r>
    </w:p>
    <w:p w14:paraId="0260BE54" w14:textId="77777777" w:rsidR="00A21C4F" w:rsidRPr="005149CA" w:rsidRDefault="007D0976">
      <w:pPr>
        <w:pStyle w:val="BodyText"/>
        <w:spacing w:before="316" w:line="235" w:lineRule="auto"/>
        <w:ind w:left="14" w:right="9"/>
        <w:jc w:val="both"/>
      </w:pPr>
      <w:r w:rsidRPr="005149CA">
        <w:rPr>
          <w:spacing w:val="-2"/>
          <w:w w:val="105"/>
        </w:rPr>
        <w:t>We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are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here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to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help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you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grow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in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faith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and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live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out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the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Gospel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message.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I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pray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that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you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find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 xml:space="preserve">peace, </w:t>
      </w:r>
      <w:r w:rsidRPr="005149CA">
        <w:rPr>
          <w:w w:val="105"/>
        </w:rPr>
        <w:t>joy, and a sense of belonging within our parish community.</w:t>
      </w:r>
    </w:p>
    <w:p w14:paraId="54723EC2" w14:textId="77777777" w:rsidR="00A21C4F" w:rsidRPr="005149CA" w:rsidRDefault="007D0976">
      <w:pPr>
        <w:pStyle w:val="BodyText"/>
        <w:spacing w:before="309" w:line="240" w:lineRule="auto"/>
        <w:ind w:left="14"/>
      </w:pPr>
      <w:r w:rsidRPr="005149CA">
        <w:rPr>
          <w:w w:val="105"/>
        </w:rPr>
        <w:t>Once</w:t>
      </w:r>
      <w:r w:rsidRPr="005149CA">
        <w:rPr>
          <w:spacing w:val="3"/>
          <w:w w:val="105"/>
        </w:rPr>
        <w:t xml:space="preserve"> </w:t>
      </w:r>
      <w:r w:rsidRPr="005149CA">
        <w:rPr>
          <w:w w:val="105"/>
        </w:rPr>
        <w:t>again,</w:t>
      </w:r>
      <w:r w:rsidRPr="005149CA">
        <w:rPr>
          <w:spacing w:val="4"/>
          <w:w w:val="105"/>
        </w:rPr>
        <w:t xml:space="preserve"> </w:t>
      </w:r>
      <w:r w:rsidRPr="005149CA">
        <w:rPr>
          <w:w w:val="105"/>
        </w:rPr>
        <w:t>welcome,</w:t>
      </w:r>
      <w:r w:rsidRPr="005149CA">
        <w:rPr>
          <w:spacing w:val="4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4"/>
          <w:w w:val="105"/>
        </w:rPr>
        <w:t xml:space="preserve"> </w:t>
      </w:r>
      <w:r w:rsidRPr="005149CA">
        <w:rPr>
          <w:w w:val="105"/>
        </w:rPr>
        <w:t>may</w:t>
      </w:r>
      <w:r w:rsidRPr="005149CA">
        <w:rPr>
          <w:spacing w:val="3"/>
          <w:w w:val="105"/>
        </w:rPr>
        <w:t xml:space="preserve"> </w:t>
      </w:r>
      <w:r w:rsidRPr="005149CA">
        <w:rPr>
          <w:w w:val="105"/>
        </w:rPr>
        <w:t>God</w:t>
      </w:r>
      <w:r w:rsidRPr="005149CA">
        <w:rPr>
          <w:spacing w:val="4"/>
          <w:w w:val="105"/>
        </w:rPr>
        <w:t xml:space="preserve"> </w:t>
      </w:r>
      <w:r w:rsidRPr="005149CA">
        <w:rPr>
          <w:w w:val="105"/>
        </w:rPr>
        <w:t>bless</w:t>
      </w:r>
      <w:r w:rsidRPr="005149CA">
        <w:rPr>
          <w:spacing w:val="4"/>
          <w:w w:val="105"/>
        </w:rPr>
        <w:t xml:space="preserve"> </w:t>
      </w:r>
      <w:r w:rsidRPr="005149CA">
        <w:rPr>
          <w:w w:val="105"/>
        </w:rPr>
        <w:t>you</w:t>
      </w:r>
      <w:r w:rsidRPr="005149CA">
        <w:rPr>
          <w:spacing w:val="4"/>
          <w:w w:val="105"/>
        </w:rPr>
        <w:t xml:space="preserve"> </w:t>
      </w:r>
      <w:r w:rsidRPr="005149CA">
        <w:rPr>
          <w:spacing w:val="-2"/>
          <w:w w:val="105"/>
        </w:rPr>
        <w:t>abundantly.</w:t>
      </w:r>
    </w:p>
    <w:p w14:paraId="3DDE72B1" w14:textId="77777777" w:rsidR="00A21C4F" w:rsidRPr="005149CA" w:rsidRDefault="007D0976">
      <w:pPr>
        <w:pStyle w:val="BodyText"/>
        <w:spacing w:before="307" w:line="240" w:lineRule="auto"/>
        <w:ind w:left="14"/>
      </w:pPr>
      <w:r w:rsidRPr="005149CA">
        <w:rPr>
          <w:w w:val="105"/>
        </w:rPr>
        <w:t>In</w:t>
      </w:r>
      <w:r w:rsidRPr="005149CA">
        <w:rPr>
          <w:spacing w:val="-13"/>
          <w:w w:val="105"/>
        </w:rPr>
        <w:t xml:space="preserve"> </w:t>
      </w:r>
      <w:r w:rsidRPr="005149CA">
        <w:rPr>
          <w:spacing w:val="-2"/>
          <w:w w:val="105"/>
        </w:rPr>
        <w:t>Christ,</w:t>
      </w:r>
    </w:p>
    <w:sdt>
      <w:sdtPr>
        <w:rPr>
          <w:rStyle w:val="FormResponseTextStyle"/>
        </w:rPr>
        <w:alias w:val="Parish Priest Name"/>
        <w:tag w:val="Parish Priest Name"/>
        <w:id w:val="-2132541138"/>
        <w:placeholder>
          <w:docPart w:val="D6D2320C08034AB6B2AD38D92C77C28F"/>
        </w:placeholder>
        <w:showingPlcHdr/>
      </w:sdtPr>
      <w:sdtEndPr>
        <w:rPr>
          <w:rStyle w:val="DefaultParagraphFont"/>
          <w:rFonts w:ascii="Calibri" w:hAnsi="Calibri"/>
          <w:w w:val="105"/>
          <w:sz w:val="26"/>
        </w:rPr>
      </w:sdtEndPr>
      <w:sdtContent>
        <w:p w14:paraId="52FBC904" w14:textId="4D455C09" w:rsidR="009952B2" w:rsidRDefault="0093677C" w:rsidP="009952B2">
          <w:pPr>
            <w:pStyle w:val="BodyText"/>
            <w:spacing w:line="315" w:lineRule="exact"/>
            <w:ind w:left="14"/>
            <w:rPr>
              <w:w w:val="105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64E6D405" w14:textId="77777777" w:rsidR="008B01E0" w:rsidRDefault="008B01E0">
      <w:pPr>
        <w:pStyle w:val="BodyText"/>
        <w:spacing w:line="315" w:lineRule="exact"/>
        <w:ind w:left="14"/>
        <w:rPr>
          <w:w w:val="105"/>
        </w:rPr>
      </w:pPr>
    </w:p>
    <w:p w14:paraId="2E23A539" w14:textId="7DCAB74C" w:rsidR="00A21C4F" w:rsidRPr="005149CA" w:rsidRDefault="007D0976">
      <w:pPr>
        <w:pStyle w:val="BodyText"/>
        <w:spacing w:line="315" w:lineRule="exact"/>
        <w:ind w:left="14"/>
      </w:pPr>
      <w:r w:rsidRPr="005149CA">
        <w:rPr>
          <w:w w:val="105"/>
        </w:rPr>
        <w:t xml:space="preserve">Parish </w:t>
      </w:r>
      <w:r w:rsidRPr="005149CA">
        <w:rPr>
          <w:spacing w:val="-2"/>
          <w:w w:val="105"/>
        </w:rPr>
        <w:t>Priest</w:t>
      </w:r>
    </w:p>
    <w:p w14:paraId="32D9C1D7" w14:textId="77777777" w:rsidR="00A21C4F" w:rsidRDefault="00A21C4F">
      <w:pPr>
        <w:rPr>
          <w:sz w:val="26"/>
        </w:rPr>
      </w:pPr>
    </w:p>
    <w:sdt>
      <w:sdtPr>
        <w:rPr>
          <w:rStyle w:val="FormResponseTextStyle"/>
        </w:rPr>
        <w:alias w:val="Parish Contact Information"/>
        <w:tag w:val="Parish Contact Information"/>
        <w:id w:val="-203939618"/>
        <w:placeholder>
          <w:docPart w:val="1B198FA7336A4CB3953D1F641BFE5FDA"/>
        </w:placeholder>
        <w:showingPlcHdr/>
      </w:sdtPr>
      <w:sdtEndPr>
        <w:rPr>
          <w:rStyle w:val="DefaultParagraphFont"/>
          <w:rFonts w:ascii="Calibri" w:hAnsi="Calibri"/>
          <w:sz w:val="26"/>
        </w:rPr>
      </w:sdtEndPr>
      <w:sdtContent>
        <w:p w14:paraId="28864CA2" w14:textId="71AEE4A7" w:rsidR="00E3231D" w:rsidRPr="005149CA" w:rsidRDefault="0093677C">
          <w:pPr>
            <w:rPr>
              <w:sz w:val="26"/>
            </w:rPr>
            <w:sectPr w:rsidR="00E3231D" w:rsidRPr="005149CA">
              <w:pgSz w:w="11910" w:h="16840"/>
              <w:pgMar w:top="620" w:right="708" w:bottom="780" w:left="708" w:header="0" w:footer="454" w:gutter="0"/>
              <w:cols w:space="720"/>
            </w:sect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45275D16" w14:textId="00BD4458" w:rsidR="00A21C4F" w:rsidRPr="00896B59" w:rsidRDefault="007D0976" w:rsidP="008B01E0">
      <w:pPr>
        <w:pStyle w:val="ListParagraph"/>
        <w:numPr>
          <w:ilvl w:val="0"/>
          <w:numId w:val="3"/>
        </w:numPr>
        <w:tabs>
          <w:tab w:val="left" w:pos="719"/>
        </w:tabs>
        <w:spacing w:before="73" w:line="339" w:lineRule="exact"/>
        <w:ind w:right="619"/>
        <w:rPr>
          <w:sz w:val="28"/>
        </w:rPr>
      </w:pPr>
      <w:r w:rsidRPr="005149CA">
        <w:rPr>
          <w:b/>
          <w:w w:val="110"/>
          <w:sz w:val="28"/>
        </w:rPr>
        <w:lastRenderedPageBreak/>
        <w:t>Parish</w:t>
      </w:r>
      <w:r w:rsidRPr="005149CA">
        <w:rPr>
          <w:b/>
          <w:spacing w:val="-10"/>
          <w:w w:val="110"/>
          <w:sz w:val="28"/>
        </w:rPr>
        <w:t xml:space="preserve"> </w:t>
      </w:r>
      <w:r w:rsidRPr="005149CA">
        <w:rPr>
          <w:b/>
          <w:w w:val="110"/>
          <w:sz w:val="28"/>
        </w:rPr>
        <w:t>Vision</w:t>
      </w:r>
    </w:p>
    <w:sdt>
      <w:sdtPr>
        <w:rPr>
          <w:rStyle w:val="FormResponseTextStyle"/>
        </w:rPr>
        <w:alias w:val="Parish Vision"/>
        <w:tag w:val="Parish Vision"/>
        <w:id w:val="860544052"/>
        <w:placeholder>
          <w:docPart w:val="37EAE113D0004834B909A73C18C8E36C"/>
        </w:placeholder>
        <w:showingPlcHdr/>
      </w:sdtPr>
      <w:sdtContent>
        <w:p w14:paraId="26E9632F" w14:textId="4C650311" w:rsidR="00896B59" w:rsidRDefault="0093677C" w:rsidP="00896B59">
          <w:pPr>
            <w:pStyle w:val="ListParagraph"/>
            <w:tabs>
              <w:tab w:val="left" w:pos="719"/>
            </w:tabs>
            <w:spacing w:before="73" w:line="339" w:lineRule="exact"/>
            <w:ind w:left="719" w:right="619" w:firstLine="0"/>
            <w:rPr>
              <w:rStyle w:val="FormEntryCharacterType"/>
            </w:rPr>
          </w:pPr>
          <w:r w:rsidRPr="00176D72">
            <w:rPr>
              <w:lang w:val="en-US"/>
            </w:rPr>
            <w:t>Click or tap here to enter text.</w:t>
          </w:r>
        </w:p>
      </w:sdtContent>
    </w:sdt>
    <w:p w14:paraId="6FE6F305" w14:textId="77777777" w:rsidR="006A0656" w:rsidRPr="005149CA" w:rsidRDefault="006A0656" w:rsidP="00896B59">
      <w:pPr>
        <w:pStyle w:val="ListParagraph"/>
        <w:tabs>
          <w:tab w:val="left" w:pos="719"/>
        </w:tabs>
        <w:spacing w:before="73" w:line="339" w:lineRule="exact"/>
        <w:ind w:left="719" w:right="619" w:firstLine="0"/>
        <w:rPr>
          <w:sz w:val="28"/>
        </w:rPr>
      </w:pPr>
    </w:p>
    <w:p w14:paraId="7F724DDA" w14:textId="77777777" w:rsidR="00896B59" w:rsidRPr="00896B59" w:rsidRDefault="007D0976" w:rsidP="00896B59">
      <w:pPr>
        <w:pStyle w:val="ListParagraph"/>
        <w:numPr>
          <w:ilvl w:val="0"/>
          <w:numId w:val="3"/>
        </w:numPr>
        <w:tabs>
          <w:tab w:val="left" w:pos="719"/>
        </w:tabs>
        <w:spacing w:line="339" w:lineRule="exact"/>
        <w:ind w:left="719" w:right="640" w:hanging="719"/>
        <w:rPr>
          <w:sz w:val="20"/>
        </w:rPr>
      </w:pPr>
      <w:r w:rsidRPr="005149CA">
        <w:rPr>
          <w:b/>
          <w:w w:val="110"/>
          <w:sz w:val="28"/>
        </w:rPr>
        <w:t>Parish</w:t>
      </w:r>
      <w:r w:rsidRPr="005149CA">
        <w:rPr>
          <w:b/>
          <w:spacing w:val="-17"/>
          <w:w w:val="110"/>
          <w:sz w:val="28"/>
        </w:rPr>
        <w:t xml:space="preserve"> </w:t>
      </w:r>
      <w:r w:rsidRPr="005149CA">
        <w:rPr>
          <w:b/>
          <w:w w:val="110"/>
          <w:sz w:val="28"/>
        </w:rPr>
        <w:t>Mission</w:t>
      </w:r>
      <w:r w:rsidRPr="005149CA">
        <w:rPr>
          <w:b/>
          <w:spacing w:val="-17"/>
          <w:w w:val="110"/>
          <w:sz w:val="28"/>
        </w:rPr>
        <w:t xml:space="preserve"> </w:t>
      </w:r>
    </w:p>
    <w:p w14:paraId="682C2F54" w14:textId="2792D0C0" w:rsidR="006A0656" w:rsidRDefault="00000000" w:rsidP="00896B59">
      <w:pPr>
        <w:pStyle w:val="ListParagraph"/>
        <w:tabs>
          <w:tab w:val="left" w:pos="719"/>
        </w:tabs>
        <w:spacing w:line="339" w:lineRule="exact"/>
        <w:ind w:left="719" w:right="640" w:firstLine="0"/>
        <w:rPr>
          <w:rStyle w:val="FormEntryCharacterType"/>
        </w:rPr>
      </w:pPr>
      <w:sdt>
        <w:sdtPr>
          <w:rPr>
            <w:rStyle w:val="FormResponseTextStyle"/>
          </w:rPr>
          <w:alias w:val="Parish Mission"/>
          <w:tag w:val="Parish Mission"/>
          <w:id w:val="-1401739291"/>
          <w:placeholder>
            <w:docPart w:val="68335137AE5E43888F67DDFAA362D17A"/>
          </w:placeholder>
          <w:showingPlcHdr/>
        </w:sdtPr>
        <w:sdtContent>
          <w:r w:rsidR="006C23BD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2131DF88" w14:textId="0220A05B" w:rsidR="00A21C4F" w:rsidRPr="005149CA" w:rsidRDefault="00A21C4F" w:rsidP="00896B59">
      <w:pPr>
        <w:pStyle w:val="ListParagraph"/>
        <w:tabs>
          <w:tab w:val="left" w:pos="719"/>
        </w:tabs>
        <w:spacing w:line="339" w:lineRule="exact"/>
        <w:ind w:left="719" w:right="640" w:firstLine="0"/>
        <w:rPr>
          <w:sz w:val="20"/>
        </w:rPr>
      </w:pPr>
    </w:p>
    <w:p w14:paraId="11592D77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168"/>
      </w:pPr>
      <w:r w:rsidRPr="005149CA">
        <w:rPr>
          <w:spacing w:val="-2"/>
          <w:w w:val="110"/>
        </w:rPr>
        <w:t>Safeguarding</w:t>
      </w:r>
    </w:p>
    <w:p w14:paraId="2531E588" w14:textId="77777777" w:rsidR="00A21C4F" w:rsidRPr="005149CA" w:rsidRDefault="007D0976">
      <w:pPr>
        <w:pStyle w:val="BodyText"/>
        <w:spacing w:before="326" w:line="315" w:lineRule="exact"/>
        <w:ind w:left="733"/>
      </w:pPr>
      <w:r w:rsidRPr="005149CA">
        <w:rPr>
          <w:w w:val="105"/>
        </w:rPr>
        <w:t>Our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community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promotes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inherent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dignity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safety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all</w:t>
      </w:r>
      <w:r w:rsidRPr="005149CA">
        <w:rPr>
          <w:spacing w:val="-11"/>
          <w:w w:val="105"/>
        </w:rPr>
        <w:t xml:space="preserve"> </w:t>
      </w:r>
      <w:r w:rsidRPr="005149CA">
        <w:rPr>
          <w:spacing w:val="-2"/>
          <w:w w:val="105"/>
        </w:rPr>
        <w:t>persons.</w:t>
      </w:r>
    </w:p>
    <w:p w14:paraId="063F47D5" w14:textId="77777777" w:rsidR="00A21C4F" w:rsidRPr="005149CA" w:rsidRDefault="007D0976">
      <w:pPr>
        <w:pStyle w:val="BodyText"/>
        <w:ind w:left="733"/>
      </w:pPr>
      <w:r w:rsidRPr="005149CA">
        <w:rPr>
          <w:w w:val="105"/>
        </w:rPr>
        <w:t>We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take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zero-tolerance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approach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child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abuse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abuse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adults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at</w:t>
      </w:r>
      <w:r w:rsidRPr="005149CA">
        <w:rPr>
          <w:spacing w:val="-5"/>
          <w:w w:val="105"/>
        </w:rPr>
        <w:t xml:space="preserve"> </w:t>
      </w:r>
      <w:r w:rsidRPr="005149CA">
        <w:rPr>
          <w:spacing w:val="-2"/>
          <w:w w:val="105"/>
        </w:rPr>
        <w:t>risk.</w:t>
      </w:r>
    </w:p>
    <w:p w14:paraId="44B37D69" w14:textId="77777777" w:rsidR="00A21C4F" w:rsidRPr="005149CA" w:rsidRDefault="007D0976">
      <w:pPr>
        <w:pStyle w:val="BodyText"/>
        <w:spacing w:before="2" w:line="235" w:lineRule="auto"/>
        <w:ind w:left="733"/>
      </w:pPr>
      <w:r w:rsidRPr="005149CA">
        <w:rPr>
          <w:w w:val="105"/>
        </w:rPr>
        <w:t>We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recognise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that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safeguarding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is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everyone’s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responsibility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we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committed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to fostering a culture and environment of safety and care.</w:t>
      </w:r>
    </w:p>
    <w:p w14:paraId="34DF067A" w14:textId="77777777" w:rsidR="00A21C4F" w:rsidRPr="005149CA" w:rsidRDefault="007D0976">
      <w:pPr>
        <w:pStyle w:val="BodyText"/>
        <w:spacing w:before="309" w:line="315" w:lineRule="exact"/>
        <w:ind w:left="733"/>
      </w:pPr>
      <w:r w:rsidRPr="005149CA">
        <w:rPr>
          <w:w w:val="105"/>
        </w:rPr>
        <w:t>We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fully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committed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Safeguarding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Program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its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Code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Conduct.</w:t>
      </w:r>
      <w:r w:rsidRPr="005149CA">
        <w:rPr>
          <w:spacing w:val="-5"/>
          <w:w w:val="105"/>
        </w:rPr>
        <w:t xml:space="preserve"> </w:t>
      </w:r>
      <w:r w:rsidRPr="005149CA">
        <w:rPr>
          <w:spacing w:val="-2"/>
          <w:w w:val="105"/>
        </w:rPr>
        <w:t>Please</w:t>
      </w:r>
    </w:p>
    <w:p w14:paraId="6B084E49" w14:textId="77777777" w:rsidR="00A21C4F" w:rsidRPr="005149CA" w:rsidRDefault="003A0310">
      <w:pPr>
        <w:pStyle w:val="BodyText"/>
        <w:spacing w:line="315" w:lineRule="exact"/>
        <w:ind w:left="733"/>
      </w:pPr>
      <w:r w:rsidRPr="005149CA">
        <w:t>refer to the following links</w:t>
      </w:r>
      <w:r w:rsidRPr="005149CA">
        <w:rPr>
          <w:spacing w:val="-4"/>
        </w:rPr>
        <w:t>:</w:t>
      </w:r>
    </w:p>
    <w:p w14:paraId="38B029CD" w14:textId="77777777" w:rsidR="00A21C4F" w:rsidRPr="005149CA" w:rsidRDefault="003A0310">
      <w:pPr>
        <w:pStyle w:val="Heading5"/>
        <w:spacing w:before="311" w:line="235" w:lineRule="auto"/>
        <w:ind w:right="6144" w:firstLine="0"/>
      </w:pPr>
      <w:hyperlink r:id="rId18" w:history="1">
        <w:r w:rsidRPr="005149CA">
          <w:rPr>
            <w:rStyle w:val="Hyperlink"/>
            <w:w w:val="115"/>
          </w:rPr>
          <w:t>SAFEGUARDING</w:t>
        </w:r>
        <w:r w:rsidRPr="005149CA">
          <w:rPr>
            <w:rStyle w:val="Hyperlink"/>
            <w:spacing w:val="-3"/>
            <w:w w:val="115"/>
          </w:rPr>
          <w:t xml:space="preserve"> </w:t>
        </w:r>
        <w:r w:rsidRPr="005149CA">
          <w:rPr>
            <w:rStyle w:val="Hyperlink"/>
            <w:w w:val="115"/>
          </w:rPr>
          <w:t>POLICY</w:t>
        </w:r>
      </w:hyperlink>
      <w:r w:rsidRPr="005149CA">
        <w:rPr>
          <w:w w:val="115"/>
        </w:rPr>
        <w:t xml:space="preserve"> </w:t>
      </w:r>
      <w:hyperlink r:id="rId19" w:history="1">
        <w:r w:rsidRPr="005149CA">
          <w:rPr>
            <w:rStyle w:val="Hyperlink"/>
            <w:w w:val="115"/>
          </w:rPr>
          <w:t>CODE OF CONDUCT</w:t>
        </w:r>
      </w:hyperlink>
      <w:r w:rsidRPr="005149CA">
        <w:rPr>
          <w:w w:val="115"/>
        </w:rPr>
        <w:t xml:space="preserve"> </w:t>
      </w:r>
      <w:hyperlink r:id="rId20" w:history="1">
        <w:r w:rsidRPr="005149CA">
          <w:rPr>
            <w:rStyle w:val="Hyperlink"/>
            <w:w w:val="110"/>
          </w:rPr>
          <w:t>SAFEGUARDING</w:t>
        </w:r>
        <w:r w:rsidRPr="005149CA">
          <w:rPr>
            <w:rStyle w:val="Hyperlink"/>
            <w:spacing w:val="-3"/>
            <w:w w:val="110"/>
          </w:rPr>
          <w:t xml:space="preserve"> </w:t>
        </w:r>
        <w:r w:rsidRPr="005149CA">
          <w:rPr>
            <w:rStyle w:val="Hyperlink"/>
            <w:spacing w:val="-2"/>
            <w:w w:val="110"/>
          </w:rPr>
          <w:t>GUIDELINES</w:t>
        </w:r>
      </w:hyperlink>
    </w:p>
    <w:p w14:paraId="59406ADF" w14:textId="38B479AF" w:rsidR="00A21C4F" w:rsidRPr="005149CA" w:rsidRDefault="00A21C4F">
      <w:pPr>
        <w:pStyle w:val="BodyText"/>
        <w:spacing w:before="170" w:line="240" w:lineRule="auto"/>
        <w:ind w:left="0"/>
        <w:rPr>
          <w:b/>
          <w:sz w:val="20"/>
        </w:rPr>
      </w:pPr>
    </w:p>
    <w:p w14:paraId="1750DF35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178"/>
      </w:pPr>
      <w:r w:rsidRPr="005149CA">
        <w:rPr>
          <w:w w:val="110"/>
        </w:rPr>
        <w:t>Inclusive</w:t>
      </w:r>
      <w:r w:rsidRPr="005149CA">
        <w:rPr>
          <w:spacing w:val="20"/>
          <w:w w:val="110"/>
        </w:rPr>
        <w:t xml:space="preserve"> </w:t>
      </w:r>
      <w:r w:rsidRPr="005149CA">
        <w:rPr>
          <w:spacing w:val="-2"/>
          <w:w w:val="110"/>
        </w:rPr>
        <w:t>Community</w:t>
      </w:r>
    </w:p>
    <w:p w14:paraId="148FA0D7" w14:textId="77777777" w:rsidR="00A21C4F" w:rsidRPr="005149CA" w:rsidRDefault="007D0976">
      <w:pPr>
        <w:pStyle w:val="BodyText"/>
        <w:spacing w:before="302" w:line="315" w:lineRule="exact"/>
        <w:ind w:left="733"/>
      </w:pPr>
      <w:r w:rsidRPr="005149CA">
        <w:rPr>
          <w:w w:val="105"/>
        </w:rPr>
        <w:t>This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is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committed to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building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an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 xml:space="preserve">inclusive </w:t>
      </w:r>
      <w:r w:rsidRPr="005149CA">
        <w:rPr>
          <w:spacing w:val="-2"/>
          <w:w w:val="105"/>
        </w:rPr>
        <w:t>community.</w:t>
      </w:r>
    </w:p>
    <w:p w14:paraId="33AB3FC2" w14:textId="4BCD39DA" w:rsidR="00A21C4F" w:rsidRPr="005149CA" w:rsidRDefault="007D0976" w:rsidP="006A0656">
      <w:pPr>
        <w:pStyle w:val="BodyText"/>
        <w:spacing w:before="2" w:line="235" w:lineRule="auto"/>
        <w:ind w:left="733" w:right="182"/>
      </w:pPr>
      <w:r w:rsidRPr="005149CA">
        <w:rPr>
          <w:w w:val="105"/>
        </w:rPr>
        <w:t>An inclusive Catholic parish reflects the universal nature of the Church by embracing all people as part of the Body of Christ.</w:t>
      </w:r>
      <w:r w:rsidR="006A0656">
        <w:rPr>
          <w:w w:val="105"/>
        </w:rPr>
        <w:t xml:space="preserve"> </w:t>
      </w:r>
      <w:r w:rsidRPr="005149CA">
        <w:rPr>
          <w:w w:val="105"/>
        </w:rPr>
        <w:t>By creating a welcoming environment, offering culturally and physically accessible worship,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ensuring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that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all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parishioners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have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a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place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in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leadership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ministry,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the parish can truly embody Christ’s love for all.</w:t>
      </w:r>
    </w:p>
    <w:p w14:paraId="4BB9C799" w14:textId="77777777" w:rsidR="00A21C4F" w:rsidRPr="005149CA" w:rsidRDefault="00A21C4F">
      <w:pPr>
        <w:pStyle w:val="BodyText"/>
        <w:spacing w:before="309" w:line="240" w:lineRule="auto"/>
        <w:ind w:left="0"/>
      </w:pPr>
    </w:p>
    <w:p w14:paraId="312B156B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0"/>
      </w:pPr>
      <w:r w:rsidRPr="005149CA">
        <w:rPr>
          <w:w w:val="110"/>
        </w:rPr>
        <w:t>Parish</w:t>
      </w:r>
      <w:r w:rsidRPr="005149CA">
        <w:rPr>
          <w:spacing w:val="-7"/>
          <w:w w:val="110"/>
        </w:rPr>
        <w:t xml:space="preserve"> </w:t>
      </w:r>
      <w:r w:rsidRPr="005149CA">
        <w:rPr>
          <w:spacing w:val="-2"/>
          <w:w w:val="110"/>
        </w:rPr>
        <w:t>Information</w:t>
      </w:r>
    </w:p>
    <w:p w14:paraId="5CE185BB" w14:textId="5D90CC89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before="302" w:line="360" w:lineRule="auto"/>
        <w:ind w:left="733"/>
        <w:rPr>
          <w:sz w:val="26"/>
        </w:rPr>
      </w:pPr>
      <w:r w:rsidRPr="005149CA">
        <w:rPr>
          <w:b/>
          <w:w w:val="105"/>
          <w:sz w:val="26"/>
        </w:rPr>
        <w:t>Parish</w:t>
      </w:r>
      <w:r w:rsidRPr="005149CA">
        <w:rPr>
          <w:b/>
          <w:spacing w:val="8"/>
          <w:w w:val="105"/>
          <w:sz w:val="26"/>
        </w:rPr>
        <w:t xml:space="preserve"> </w:t>
      </w:r>
      <w:r w:rsidRPr="005149CA">
        <w:rPr>
          <w:b/>
          <w:w w:val="105"/>
          <w:sz w:val="26"/>
        </w:rPr>
        <w:t>Name</w:t>
      </w:r>
      <w:r w:rsidRPr="005149CA">
        <w:rPr>
          <w:b/>
          <w:spacing w:val="8"/>
          <w:w w:val="105"/>
          <w:sz w:val="26"/>
        </w:rPr>
        <w:t xml:space="preserve"> </w:t>
      </w:r>
      <w:r w:rsidRPr="005149CA">
        <w:rPr>
          <w:b/>
          <w:w w:val="105"/>
          <w:sz w:val="26"/>
        </w:rPr>
        <w:t>&amp;</w:t>
      </w:r>
      <w:r w:rsidRPr="005149CA">
        <w:rPr>
          <w:b/>
          <w:spacing w:val="10"/>
          <w:w w:val="105"/>
          <w:sz w:val="26"/>
        </w:rPr>
        <w:t xml:space="preserve"> </w:t>
      </w:r>
      <w:r w:rsidRPr="005149CA">
        <w:rPr>
          <w:b/>
          <w:spacing w:val="-2"/>
          <w:w w:val="105"/>
          <w:sz w:val="26"/>
        </w:rPr>
        <w:t>Address: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Name &amp; Address"/>
          <w:tag w:val="Parish Name &amp; Address"/>
          <w:id w:val="-1261524597"/>
          <w:placeholder>
            <w:docPart w:val="230A8C4B8A7C450F8FD279873710EBF9"/>
          </w:placeholder>
          <w:showingPlcHdr/>
        </w:sdtPr>
        <w:sdtContent>
          <w:r w:rsidR="009F0AAA" w:rsidRPr="001A08DE">
            <w:rPr>
              <w:rStyle w:val="PlaceholderText"/>
              <w:lang w:val="en-US"/>
            </w:rPr>
            <w:t>Click or tap here to enter text.</w:t>
          </w:r>
        </w:sdtContent>
      </w:sdt>
    </w:p>
    <w:p w14:paraId="52D44B4C" w14:textId="6E235B9F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spacing w:val="-2"/>
          <w:w w:val="110"/>
          <w:sz w:val="26"/>
        </w:rPr>
        <w:t>Website: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Website"/>
          <w:tag w:val="Parish Website"/>
          <w:id w:val="-185056586"/>
          <w:placeholder>
            <w:docPart w:val="51A3739E19AA4743B17FE193B4570BD9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44882" w:rsidRPr="001A08DE">
            <w:rPr>
              <w:rStyle w:val="PlaceholderText"/>
              <w:lang w:val="en-US"/>
            </w:rPr>
            <w:t>Click or tap here to enter text.</w:t>
          </w:r>
        </w:sdtContent>
      </w:sdt>
    </w:p>
    <w:p w14:paraId="35597FD2" w14:textId="5EDCAB9C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w w:val="110"/>
          <w:sz w:val="26"/>
        </w:rPr>
        <w:t>Social</w:t>
      </w:r>
      <w:r w:rsidRPr="005149CA">
        <w:rPr>
          <w:b/>
          <w:spacing w:val="-12"/>
          <w:w w:val="110"/>
          <w:sz w:val="26"/>
        </w:rPr>
        <w:t xml:space="preserve"> </w:t>
      </w:r>
      <w:r w:rsidRPr="005149CA">
        <w:rPr>
          <w:b/>
          <w:w w:val="110"/>
          <w:sz w:val="26"/>
        </w:rPr>
        <w:t>Media</w:t>
      </w:r>
      <w:r w:rsidRPr="005149CA">
        <w:rPr>
          <w:b/>
          <w:spacing w:val="-11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Handles: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Social Media Account Name"/>
          <w:tag w:val="Parish Social Media Account Name"/>
          <w:id w:val="1841198469"/>
          <w:placeholder>
            <w:docPart w:val="B26EBBF5767B43BABDA1F0F7E904F69C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458973A1" w14:textId="45353370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w w:val="105"/>
          <w:sz w:val="26"/>
        </w:rPr>
        <w:t>Email</w:t>
      </w:r>
      <w:r w:rsidRPr="005149CA">
        <w:rPr>
          <w:b/>
          <w:spacing w:val="7"/>
          <w:w w:val="105"/>
          <w:sz w:val="26"/>
        </w:rPr>
        <w:t xml:space="preserve"> </w:t>
      </w:r>
      <w:r w:rsidRPr="005149CA">
        <w:rPr>
          <w:b/>
          <w:w w:val="105"/>
          <w:sz w:val="26"/>
        </w:rPr>
        <w:t>&amp;</w:t>
      </w:r>
      <w:r w:rsidRPr="005149CA">
        <w:rPr>
          <w:b/>
          <w:spacing w:val="7"/>
          <w:w w:val="105"/>
          <w:sz w:val="26"/>
        </w:rPr>
        <w:t xml:space="preserve"> </w:t>
      </w:r>
      <w:r w:rsidRPr="005149CA">
        <w:rPr>
          <w:b/>
          <w:w w:val="105"/>
          <w:sz w:val="26"/>
        </w:rPr>
        <w:t>Phone</w:t>
      </w:r>
      <w:r w:rsidRPr="005149CA">
        <w:rPr>
          <w:b/>
          <w:spacing w:val="6"/>
          <w:w w:val="105"/>
          <w:sz w:val="26"/>
        </w:rPr>
        <w:t xml:space="preserve"> </w:t>
      </w:r>
      <w:r w:rsidRPr="005149CA">
        <w:rPr>
          <w:b/>
          <w:spacing w:val="-2"/>
          <w:w w:val="105"/>
          <w:sz w:val="26"/>
        </w:rPr>
        <w:t>Number: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Email &amp; Phone"/>
          <w:tag w:val="Email &amp; Phone"/>
          <w:id w:val="-1401058862"/>
          <w:placeholder>
            <w:docPart w:val="88CDB99742254368B40042AAADFEEF8B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4525C73F" w14:textId="6B6883C4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w w:val="110"/>
          <w:sz w:val="26"/>
        </w:rPr>
        <w:t>Office</w:t>
      </w:r>
      <w:r w:rsidRPr="005149CA">
        <w:rPr>
          <w:b/>
          <w:spacing w:val="3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Hours: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Office Hours"/>
          <w:tag w:val="Parish Office Hours"/>
          <w:id w:val="1670911338"/>
          <w:placeholder>
            <w:docPart w:val="D4965A610AA44ADBB8DAB9C7AB85BA84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55599AF8" w14:textId="79FDF11C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w w:val="110"/>
          <w:sz w:val="26"/>
        </w:rPr>
        <w:t>Pastoral</w:t>
      </w:r>
      <w:r w:rsidRPr="005149CA">
        <w:rPr>
          <w:b/>
          <w:spacing w:val="-5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Team: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Pastoral Team"/>
          <w:tag w:val="Parish Pastoral Team"/>
          <w:id w:val="-1726212544"/>
          <w:placeholder>
            <w:docPart w:val="87A6957B28C54866A2F0BA76E90495B8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699B0930" w14:textId="4B734603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spacing w:val="2"/>
          <w:w w:val="105"/>
          <w:sz w:val="26"/>
        </w:rPr>
        <w:t>Safeguarding</w:t>
      </w:r>
      <w:r w:rsidRPr="005149CA">
        <w:rPr>
          <w:b/>
          <w:spacing w:val="28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Officers: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Safeguarding Officers"/>
          <w:tag w:val="Parish Safeguarding Officers"/>
          <w:id w:val="-1583752971"/>
          <w:placeholder>
            <w:docPart w:val="F4F914DE7F62409CB06CB46D2CF31218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7BBC6242" w14:textId="069C84FD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33"/>
          <w:tab w:val="left" w:pos="4333"/>
        </w:tabs>
        <w:spacing w:line="360" w:lineRule="auto"/>
        <w:ind w:left="733"/>
        <w:rPr>
          <w:sz w:val="26"/>
        </w:rPr>
      </w:pPr>
      <w:r w:rsidRPr="005149CA">
        <w:rPr>
          <w:b/>
          <w:w w:val="110"/>
          <w:sz w:val="26"/>
        </w:rPr>
        <w:t>Parish</w:t>
      </w:r>
      <w:r w:rsidRPr="005149CA">
        <w:rPr>
          <w:b/>
          <w:spacing w:val="-5"/>
          <w:w w:val="110"/>
          <w:sz w:val="26"/>
        </w:rPr>
        <w:t xml:space="preserve"> </w:t>
      </w:r>
      <w:r w:rsidRPr="005149CA">
        <w:rPr>
          <w:b/>
          <w:w w:val="110"/>
          <w:sz w:val="26"/>
        </w:rPr>
        <w:t>Pastoral</w:t>
      </w:r>
      <w:r w:rsidRPr="005149CA">
        <w:rPr>
          <w:b/>
          <w:spacing w:val="-4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Council: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Pastoral Council"/>
          <w:tag w:val="Parish Pastoral Council"/>
          <w:id w:val="111408331"/>
          <w:placeholder>
            <w:docPart w:val="78A6150EB3674D66A4C3599821D30A6C"/>
          </w:placeholder>
          <w:showingPlcHdr/>
        </w:sdtPr>
        <w:sdtEndPr>
          <w:rPr>
            <w:rStyle w:val="DefaultParagraphFont"/>
            <w:rFonts w:ascii="Calibri" w:hAnsi="Calibri"/>
            <w:spacing w:val="-7"/>
            <w:w w:val="115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51152601" w14:textId="0B68EFC2" w:rsidR="00A21C4F" w:rsidRPr="005149CA" w:rsidRDefault="007D0976" w:rsidP="005C0CC5">
      <w:pPr>
        <w:pStyle w:val="ListParagraph"/>
        <w:numPr>
          <w:ilvl w:val="1"/>
          <w:numId w:val="3"/>
        </w:numPr>
        <w:tabs>
          <w:tab w:val="left" w:pos="719"/>
          <w:tab w:val="left" w:pos="4319"/>
        </w:tabs>
        <w:spacing w:line="360" w:lineRule="auto"/>
        <w:ind w:left="719" w:right="533" w:hanging="719"/>
        <w:rPr>
          <w:sz w:val="26"/>
        </w:rPr>
        <w:sectPr w:rsidR="00A21C4F" w:rsidRPr="005149CA">
          <w:pgSz w:w="11910" w:h="16840"/>
          <w:pgMar w:top="620" w:right="708" w:bottom="780" w:left="708" w:header="0" w:footer="454" w:gutter="0"/>
          <w:cols w:space="720"/>
        </w:sectPr>
      </w:pPr>
      <w:r w:rsidRPr="005149CA">
        <w:rPr>
          <w:b/>
          <w:w w:val="110"/>
          <w:sz w:val="26"/>
        </w:rPr>
        <w:t>Parish</w:t>
      </w:r>
      <w:r w:rsidRPr="005149CA">
        <w:rPr>
          <w:b/>
          <w:spacing w:val="2"/>
          <w:w w:val="110"/>
          <w:sz w:val="26"/>
        </w:rPr>
        <w:t xml:space="preserve"> </w:t>
      </w:r>
      <w:r w:rsidRPr="005149CA">
        <w:rPr>
          <w:b/>
          <w:w w:val="110"/>
          <w:sz w:val="26"/>
        </w:rPr>
        <w:t>Finance</w:t>
      </w:r>
      <w:r w:rsidRPr="005149CA">
        <w:rPr>
          <w:b/>
          <w:spacing w:val="2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Council:</w:t>
      </w:r>
      <w:r w:rsidRPr="005149CA">
        <w:rPr>
          <w:b/>
          <w:sz w:val="26"/>
        </w:rPr>
        <w:tab/>
      </w:r>
      <w:sdt>
        <w:sdtPr>
          <w:rPr>
            <w:rStyle w:val="FormResponseTextStyle"/>
          </w:rPr>
          <w:alias w:val="Parish Finance Council"/>
          <w:tag w:val="Parish Finance Council"/>
          <w:id w:val="433331958"/>
          <w:placeholder>
            <w:docPart w:val="6D67B5C7B4CF4C2D9BBD544B83DC157F"/>
          </w:placeholder>
          <w:showingPlcHdr/>
        </w:sdtPr>
        <w:sdtEndPr>
          <w:rPr>
            <w:rStyle w:val="DefaultParagraphFont"/>
            <w:rFonts w:ascii="Calibri" w:hAnsi="Calibri"/>
            <w:b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335FC4C3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73"/>
      </w:pPr>
      <w:r w:rsidRPr="005149CA">
        <w:rPr>
          <w:w w:val="110"/>
        </w:rPr>
        <w:lastRenderedPageBreak/>
        <w:t>Mass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&amp;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Reconciliation</w:t>
      </w:r>
      <w:r w:rsidRPr="005149CA">
        <w:rPr>
          <w:spacing w:val="-15"/>
          <w:w w:val="110"/>
        </w:rPr>
        <w:t xml:space="preserve"> </w:t>
      </w:r>
      <w:r w:rsidRPr="005149CA">
        <w:rPr>
          <w:spacing w:val="-2"/>
          <w:w w:val="110"/>
        </w:rPr>
        <w:t>Schedule</w:t>
      </w:r>
    </w:p>
    <w:p w14:paraId="32EBA8E1" w14:textId="77777777" w:rsidR="00157A0E" w:rsidRPr="00157A0E" w:rsidRDefault="007D0976" w:rsidP="00157A0E">
      <w:pPr>
        <w:pStyle w:val="ListParagraph"/>
        <w:numPr>
          <w:ilvl w:val="0"/>
          <w:numId w:val="5"/>
        </w:numPr>
        <w:tabs>
          <w:tab w:val="left" w:pos="1453"/>
        </w:tabs>
        <w:spacing w:line="360" w:lineRule="auto"/>
        <w:rPr>
          <w:rStyle w:val="FormEntryCharacterType"/>
          <w:rFonts w:ascii="Calibri" w:hAnsi="Calibri"/>
          <w:sz w:val="26"/>
        </w:rPr>
      </w:pPr>
      <w:r w:rsidRPr="00157A0E">
        <w:rPr>
          <w:sz w:val="26"/>
        </w:rPr>
        <w:t>Weekend</w:t>
      </w:r>
      <w:r w:rsidRPr="00157A0E">
        <w:rPr>
          <w:spacing w:val="35"/>
          <w:sz w:val="26"/>
        </w:rPr>
        <w:t xml:space="preserve"> </w:t>
      </w:r>
      <w:r w:rsidRPr="00157A0E">
        <w:rPr>
          <w:sz w:val="26"/>
        </w:rPr>
        <w:t>Masses:</w:t>
      </w:r>
      <w:r w:rsidRPr="00157A0E">
        <w:rPr>
          <w:spacing w:val="35"/>
          <w:sz w:val="26"/>
        </w:rPr>
        <w:t xml:space="preserve">  </w:t>
      </w:r>
      <w:sdt>
        <w:sdtPr>
          <w:rPr>
            <w:rStyle w:val="FormResponseTextStyle"/>
          </w:rPr>
          <w:alias w:val="Weeknd Mass Times"/>
          <w:tag w:val="Weeknd Mass Times"/>
          <w:id w:val="-495494154"/>
          <w:placeholder>
            <w:docPart w:val="770E32A95ED04AED85FAC06333951DB5"/>
          </w:placeholder>
          <w:showingPlcHdr/>
        </w:sdtPr>
        <w:sdtEndPr>
          <w:rPr>
            <w:rStyle w:val="DefaultParagraphFont"/>
            <w:rFonts w:ascii="Calibri" w:hAnsi="Calibri"/>
            <w:spacing w:val="35"/>
            <w:sz w:val="26"/>
          </w:rPr>
        </w:sdtEndPr>
        <w:sdtContent>
          <w:r w:rsidR="00896B59" w:rsidRPr="00157A0E">
            <w:rPr>
              <w:rStyle w:val="PlaceholderText"/>
              <w:lang w:val="en-US"/>
            </w:rPr>
            <w:t>Click or tap here to enter text.</w:t>
          </w:r>
        </w:sdtContent>
      </w:sdt>
    </w:p>
    <w:p w14:paraId="6EB0D774" w14:textId="77777777" w:rsidR="00157A0E" w:rsidRPr="00157A0E" w:rsidRDefault="007D0976" w:rsidP="00157A0E">
      <w:pPr>
        <w:pStyle w:val="ListParagraph"/>
        <w:numPr>
          <w:ilvl w:val="0"/>
          <w:numId w:val="5"/>
        </w:numPr>
        <w:tabs>
          <w:tab w:val="left" w:pos="1453"/>
        </w:tabs>
        <w:spacing w:line="360" w:lineRule="auto"/>
        <w:rPr>
          <w:rStyle w:val="FormEntryCharacterType"/>
          <w:rFonts w:ascii="Calibri" w:hAnsi="Calibri"/>
          <w:sz w:val="26"/>
        </w:rPr>
      </w:pPr>
      <w:r w:rsidRPr="00157A0E">
        <w:rPr>
          <w:sz w:val="26"/>
        </w:rPr>
        <w:t>Weekday</w:t>
      </w:r>
      <w:r w:rsidRPr="00157A0E">
        <w:rPr>
          <w:spacing w:val="35"/>
          <w:sz w:val="26"/>
        </w:rPr>
        <w:t xml:space="preserve"> </w:t>
      </w:r>
      <w:r w:rsidRPr="00157A0E">
        <w:rPr>
          <w:sz w:val="26"/>
        </w:rPr>
        <w:t>Masses:</w:t>
      </w:r>
      <w:r w:rsidRPr="00157A0E">
        <w:rPr>
          <w:spacing w:val="35"/>
          <w:sz w:val="26"/>
        </w:rPr>
        <w:t xml:space="preserve">  </w:t>
      </w:r>
      <w:sdt>
        <w:sdtPr>
          <w:rPr>
            <w:rStyle w:val="FormResponseTextStyle"/>
          </w:rPr>
          <w:alias w:val="Weekday Mass Times"/>
          <w:tag w:val="Weekday Mass Times"/>
          <w:id w:val="885520451"/>
          <w:placeholder>
            <w:docPart w:val="B54BB41C02724455AED11BE088CF4333"/>
          </w:placeholder>
          <w:showingPlcHdr/>
        </w:sdtPr>
        <w:sdtEndPr>
          <w:rPr>
            <w:rStyle w:val="DefaultParagraphFont"/>
            <w:rFonts w:ascii="Calibri" w:hAnsi="Calibri"/>
            <w:spacing w:val="35"/>
            <w:sz w:val="26"/>
          </w:rPr>
        </w:sdtEndPr>
        <w:sdtContent>
          <w:r w:rsidR="00896B59" w:rsidRPr="00157A0E">
            <w:rPr>
              <w:rStyle w:val="PlaceholderText"/>
              <w:lang w:val="en-US"/>
            </w:rPr>
            <w:t>Click or tap here to enter text.</w:t>
          </w:r>
        </w:sdtContent>
      </w:sdt>
    </w:p>
    <w:p w14:paraId="4A92B57A" w14:textId="77777777" w:rsidR="00157A0E" w:rsidRPr="00157A0E" w:rsidRDefault="007D0976" w:rsidP="00157A0E">
      <w:pPr>
        <w:pStyle w:val="ListParagraph"/>
        <w:numPr>
          <w:ilvl w:val="0"/>
          <w:numId w:val="5"/>
        </w:numPr>
        <w:tabs>
          <w:tab w:val="left" w:pos="1453"/>
        </w:tabs>
        <w:spacing w:line="360" w:lineRule="auto"/>
        <w:rPr>
          <w:sz w:val="26"/>
        </w:rPr>
      </w:pPr>
      <w:r w:rsidRPr="00157A0E">
        <w:rPr>
          <w:spacing w:val="4"/>
          <w:sz w:val="26"/>
        </w:rPr>
        <w:t>Reconciliation</w:t>
      </w:r>
      <w:r w:rsidRPr="00157A0E">
        <w:rPr>
          <w:spacing w:val="45"/>
          <w:sz w:val="26"/>
        </w:rPr>
        <w:t xml:space="preserve"> </w:t>
      </w:r>
      <w:r w:rsidRPr="00157A0E">
        <w:rPr>
          <w:spacing w:val="-4"/>
          <w:sz w:val="26"/>
        </w:rPr>
        <w:t>Times</w:t>
      </w:r>
      <w:r w:rsidR="00E3231D" w:rsidRPr="00157A0E">
        <w:rPr>
          <w:spacing w:val="-4"/>
          <w:sz w:val="26"/>
        </w:rPr>
        <w:t>:</w:t>
      </w:r>
      <w:r w:rsidR="00896B59" w:rsidRPr="00157A0E">
        <w:rPr>
          <w:spacing w:val="-4"/>
          <w:sz w:val="26"/>
        </w:rPr>
        <w:t xml:space="preserve"> </w:t>
      </w:r>
      <w:sdt>
        <w:sdtPr>
          <w:rPr>
            <w:rStyle w:val="FormResponseTextStyle"/>
          </w:rPr>
          <w:alias w:val="Reconciliation Times"/>
          <w:tag w:val="Reconciliation Times"/>
          <w:id w:val="-416326313"/>
          <w:placeholder>
            <w:docPart w:val="83678470195B452AA69BC356C62DF201"/>
          </w:placeholder>
          <w:showingPlcHdr/>
        </w:sdtPr>
        <w:sdtEndPr>
          <w:rPr>
            <w:rStyle w:val="DefaultParagraphFont"/>
            <w:rFonts w:ascii="Calibri" w:hAnsi="Calibri"/>
            <w:spacing w:val="-4"/>
          </w:rPr>
        </w:sdtEndPr>
        <w:sdtContent>
          <w:r w:rsidR="00896B59" w:rsidRPr="00157A0E">
            <w:rPr>
              <w:rStyle w:val="PlaceholderText"/>
              <w:lang w:val="en-US"/>
            </w:rPr>
            <w:t>Click or tap here to enter text.</w:t>
          </w:r>
        </w:sdtContent>
      </w:sdt>
      <w:r w:rsidR="00896B59" w:rsidRPr="00157A0E">
        <w:rPr>
          <w:spacing w:val="-4"/>
          <w:sz w:val="26"/>
        </w:rPr>
        <w:t xml:space="preserve"> </w:t>
      </w:r>
      <w:r w:rsidRPr="00157A0E">
        <w:rPr>
          <w:sz w:val="26"/>
        </w:rPr>
        <w:t>or</w:t>
      </w:r>
      <w:r w:rsidRPr="00157A0E">
        <w:rPr>
          <w:spacing w:val="-4"/>
          <w:sz w:val="26"/>
        </w:rPr>
        <w:t xml:space="preserve"> </w:t>
      </w:r>
      <w:r w:rsidRPr="00157A0E">
        <w:rPr>
          <w:sz w:val="26"/>
        </w:rPr>
        <w:t>by</w:t>
      </w:r>
      <w:r w:rsidRPr="00157A0E">
        <w:rPr>
          <w:spacing w:val="-3"/>
          <w:sz w:val="26"/>
        </w:rPr>
        <w:t xml:space="preserve"> </w:t>
      </w:r>
      <w:r w:rsidRPr="00157A0E">
        <w:rPr>
          <w:spacing w:val="-2"/>
          <w:sz w:val="26"/>
        </w:rPr>
        <w:t>appointment</w:t>
      </w:r>
    </w:p>
    <w:p w14:paraId="6FC866C4" w14:textId="227DAE41" w:rsidR="00A21C4F" w:rsidRPr="00157A0E" w:rsidRDefault="007D0976" w:rsidP="00157A0E">
      <w:pPr>
        <w:pStyle w:val="ListParagraph"/>
        <w:numPr>
          <w:ilvl w:val="0"/>
          <w:numId w:val="5"/>
        </w:numPr>
        <w:tabs>
          <w:tab w:val="left" w:pos="1453"/>
        </w:tabs>
        <w:spacing w:line="360" w:lineRule="auto"/>
        <w:rPr>
          <w:sz w:val="26"/>
        </w:rPr>
      </w:pPr>
      <w:r w:rsidRPr="00157A0E">
        <w:rPr>
          <w:sz w:val="26"/>
        </w:rPr>
        <w:t>Adoration:</w:t>
      </w:r>
      <w:r w:rsidRPr="00157A0E">
        <w:rPr>
          <w:spacing w:val="10"/>
          <w:w w:val="110"/>
          <w:sz w:val="26"/>
        </w:rPr>
        <w:t xml:space="preserve"> </w:t>
      </w:r>
      <w:sdt>
        <w:sdtPr>
          <w:rPr>
            <w:rStyle w:val="FormResponseTextStyle"/>
          </w:rPr>
          <w:alias w:val="Adoration TImes"/>
          <w:tag w:val="Adoration Times"/>
          <w:id w:val="-655680598"/>
          <w:placeholder>
            <w:docPart w:val="570BB011988941B9899FB1A73A94E63B"/>
          </w:placeholder>
          <w:showingPlcHdr/>
        </w:sdtPr>
        <w:sdtEndPr>
          <w:rPr>
            <w:rStyle w:val="DefaultParagraphFont"/>
            <w:rFonts w:ascii="Calibri" w:hAnsi="Calibri"/>
            <w:spacing w:val="10"/>
            <w:w w:val="110"/>
            <w:sz w:val="26"/>
          </w:rPr>
        </w:sdtEndPr>
        <w:sdtContent>
          <w:r w:rsidR="00896B59" w:rsidRPr="00157A0E">
            <w:rPr>
              <w:rStyle w:val="PlaceholderText"/>
              <w:lang w:val="en-US"/>
            </w:rPr>
            <w:t>Click or tap here to enter text.</w:t>
          </w:r>
        </w:sdtContent>
      </w:sdt>
    </w:p>
    <w:p w14:paraId="761B71D3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line="336" w:lineRule="exact"/>
      </w:pPr>
      <w:r w:rsidRPr="005149CA">
        <w:t>Ministries</w:t>
      </w:r>
      <w:r w:rsidRPr="005149CA">
        <w:rPr>
          <w:spacing w:val="36"/>
        </w:rPr>
        <w:t xml:space="preserve"> </w:t>
      </w:r>
      <w:r w:rsidRPr="005149CA">
        <w:t>&amp;</w:t>
      </w:r>
      <w:r w:rsidRPr="005149CA">
        <w:rPr>
          <w:spacing w:val="36"/>
        </w:rPr>
        <w:t xml:space="preserve"> </w:t>
      </w:r>
      <w:r w:rsidRPr="005149CA">
        <w:rPr>
          <w:spacing w:val="-2"/>
        </w:rPr>
        <w:t>Groups</w:t>
      </w:r>
    </w:p>
    <w:p w14:paraId="15EA98FA" w14:textId="77777777" w:rsidR="00A21C4F" w:rsidRPr="005149CA" w:rsidRDefault="007D0976">
      <w:pPr>
        <w:pStyle w:val="BodyText"/>
        <w:ind w:left="733"/>
      </w:pPr>
      <w:r w:rsidRPr="005149CA">
        <w:rPr>
          <w:w w:val="105"/>
        </w:rPr>
        <w:t>A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brief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overview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ministries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opportunities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get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involved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with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15"/>
          <w:w w:val="105"/>
        </w:rPr>
        <w:t xml:space="preserve"> </w:t>
      </w:r>
      <w:r w:rsidRPr="005149CA">
        <w:rPr>
          <w:w w:val="105"/>
        </w:rPr>
        <w:t>parish,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such</w:t>
      </w:r>
      <w:r w:rsidRPr="005149CA">
        <w:rPr>
          <w:spacing w:val="-15"/>
          <w:w w:val="105"/>
        </w:rPr>
        <w:t xml:space="preserve"> </w:t>
      </w:r>
      <w:r w:rsidRPr="005149CA">
        <w:rPr>
          <w:spacing w:val="-5"/>
          <w:w w:val="105"/>
        </w:rPr>
        <w:t>as:</w:t>
      </w:r>
    </w:p>
    <w:p w14:paraId="3E0DCE3F" w14:textId="77777777" w:rsidR="00A21C4F" w:rsidRPr="005149CA" w:rsidRDefault="007D0976" w:rsidP="005A28B0">
      <w:pPr>
        <w:pStyle w:val="ListParagraph"/>
        <w:numPr>
          <w:ilvl w:val="1"/>
          <w:numId w:val="3"/>
        </w:numPr>
        <w:tabs>
          <w:tab w:val="left" w:pos="1080"/>
        </w:tabs>
        <w:spacing w:line="256" w:lineRule="auto"/>
        <w:ind w:left="1080" w:right="590" w:hanging="360"/>
        <w:rPr>
          <w:sz w:val="26"/>
        </w:rPr>
      </w:pPr>
      <w:r w:rsidRPr="005149CA">
        <w:rPr>
          <w:w w:val="105"/>
          <w:sz w:val="26"/>
        </w:rPr>
        <w:t>Liturgical Ministries (Readers, Acolytes, Eucharistic Ministers, Altar Servers, Liturgy Committee, Choir, Flowers, Ushers etc)</w:t>
      </w:r>
    </w:p>
    <w:p w14:paraId="32AE25AC" w14:textId="77777777" w:rsidR="00A21C4F" w:rsidRPr="005149CA" w:rsidRDefault="007D0976" w:rsidP="005A28B0">
      <w:pPr>
        <w:pStyle w:val="ListParagraph"/>
        <w:numPr>
          <w:ilvl w:val="1"/>
          <w:numId w:val="3"/>
        </w:numPr>
        <w:tabs>
          <w:tab w:val="left" w:pos="1080"/>
        </w:tabs>
        <w:spacing w:before="1" w:line="240" w:lineRule="auto"/>
        <w:rPr>
          <w:sz w:val="26"/>
        </w:rPr>
      </w:pPr>
      <w:r w:rsidRPr="005149CA">
        <w:rPr>
          <w:w w:val="105"/>
          <w:sz w:val="26"/>
        </w:rPr>
        <w:t>Faith</w:t>
      </w:r>
      <w:r w:rsidRPr="005149CA">
        <w:rPr>
          <w:spacing w:val="-3"/>
          <w:w w:val="105"/>
          <w:sz w:val="26"/>
        </w:rPr>
        <w:t xml:space="preserve"> </w:t>
      </w:r>
      <w:r w:rsidRPr="005149CA">
        <w:rPr>
          <w:w w:val="105"/>
          <w:sz w:val="26"/>
        </w:rPr>
        <w:t>Formation</w:t>
      </w:r>
      <w:r w:rsidRPr="005149CA">
        <w:rPr>
          <w:spacing w:val="-3"/>
          <w:w w:val="105"/>
          <w:sz w:val="26"/>
        </w:rPr>
        <w:t xml:space="preserve"> </w:t>
      </w:r>
      <w:r w:rsidRPr="005149CA">
        <w:rPr>
          <w:w w:val="105"/>
          <w:sz w:val="26"/>
        </w:rPr>
        <w:t>(Bible</w:t>
      </w:r>
      <w:r w:rsidRPr="005149CA">
        <w:rPr>
          <w:spacing w:val="-2"/>
          <w:w w:val="105"/>
          <w:sz w:val="26"/>
        </w:rPr>
        <w:t xml:space="preserve"> </w:t>
      </w:r>
      <w:r w:rsidRPr="005149CA">
        <w:rPr>
          <w:w w:val="105"/>
          <w:sz w:val="26"/>
        </w:rPr>
        <w:t>Study,</w:t>
      </w:r>
      <w:r w:rsidRPr="005149CA">
        <w:rPr>
          <w:spacing w:val="-2"/>
          <w:w w:val="105"/>
          <w:sz w:val="26"/>
        </w:rPr>
        <w:t xml:space="preserve"> </w:t>
      </w:r>
      <w:r w:rsidRPr="005149CA">
        <w:rPr>
          <w:w w:val="105"/>
          <w:sz w:val="26"/>
        </w:rPr>
        <w:t>RCIA,</w:t>
      </w:r>
      <w:r w:rsidRPr="005149CA">
        <w:rPr>
          <w:spacing w:val="-2"/>
          <w:w w:val="105"/>
          <w:sz w:val="26"/>
        </w:rPr>
        <w:t xml:space="preserve"> </w:t>
      </w:r>
      <w:r w:rsidRPr="005149CA">
        <w:rPr>
          <w:w w:val="105"/>
          <w:sz w:val="26"/>
        </w:rPr>
        <w:t>Children’s</w:t>
      </w:r>
      <w:r w:rsidRPr="005149CA">
        <w:rPr>
          <w:spacing w:val="-2"/>
          <w:w w:val="105"/>
          <w:sz w:val="26"/>
        </w:rPr>
        <w:t xml:space="preserve"> </w:t>
      </w:r>
      <w:r w:rsidRPr="005149CA">
        <w:rPr>
          <w:w w:val="105"/>
          <w:sz w:val="26"/>
        </w:rPr>
        <w:t>liturgy</w:t>
      </w:r>
      <w:r w:rsidRPr="005149CA">
        <w:rPr>
          <w:spacing w:val="-3"/>
          <w:w w:val="105"/>
          <w:sz w:val="26"/>
        </w:rPr>
        <w:t xml:space="preserve"> </w:t>
      </w:r>
      <w:r w:rsidRPr="005149CA">
        <w:rPr>
          <w:spacing w:val="-4"/>
          <w:w w:val="105"/>
          <w:sz w:val="26"/>
        </w:rPr>
        <w:t>etc)</w:t>
      </w:r>
    </w:p>
    <w:p w14:paraId="5DE808B5" w14:textId="77777777" w:rsidR="00A21C4F" w:rsidRPr="005149CA" w:rsidRDefault="007D0976" w:rsidP="005A28B0">
      <w:pPr>
        <w:pStyle w:val="ListParagraph"/>
        <w:numPr>
          <w:ilvl w:val="1"/>
          <w:numId w:val="3"/>
        </w:numPr>
        <w:spacing w:before="22" w:line="240" w:lineRule="auto"/>
        <w:ind w:left="1080" w:hanging="360"/>
        <w:rPr>
          <w:sz w:val="26"/>
        </w:rPr>
      </w:pPr>
      <w:r w:rsidRPr="005149CA">
        <w:rPr>
          <w:sz w:val="26"/>
        </w:rPr>
        <w:t>Prayer</w:t>
      </w:r>
      <w:r w:rsidRPr="005149CA">
        <w:rPr>
          <w:spacing w:val="12"/>
          <w:sz w:val="26"/>
        </w:rPr>
        <w:t xml:space="preserve"> </w:t>
      </w:r>
      <w:r w:rsidRPr="005149CA">
        <w:rPr>
          <w:sz w:val="26"/>
        </w:rPr>
        <w:t>&amp;</w:t>
      </w:r>
      <w:r w:rsidRPr="005149CA">
        <w:rPr>
          <w:spacing w:val="12"/>
          <w:sz w:val="26"/>
        </w:rPr>
        <w:t xml:space="preserve"> </w:t>
      </w:r>
      <w:r w:rsidRPr="005149CA">
        <w:rPr>
          <w:sz w:val="26"/>
        </w:rPr>
        <w:t>Devotional</w:t>
      </w:r>
      <w:r w:rsidRPr="005149CA">
        <w:rPr>
          <w:spacing w:val="12"/>
          <w:sz w:val="26"/>
        </w:rPr>
        <w:t xml:space="preserve"> </w:t>
      </w:r>
      <w:r w:rsidRPr="005149CA">
        <w:rPr>
          <w:spacing w:val="-2"/>
          <w:sz w:val="26"/>
        </w:rPr>
        <w:t>Groups</w:t>
      </w:r>
    </w:p>
    <w:p w14:paraId="29A2DDB3" w14:textId="77777777" w:rsidR="00A21C4F" w:rsidRPr="005149CA" w:rsidRDefault="007D0976" w:rsidP="005A28B0">
      <w:pPr>
        <w:pStyle w:val="ListParagraph"/>
        <w:numPr>
          <w:ilvl w:val="1"/>
          <w:numId w:val="3"/>
        </w:numPr>
        <w:spacing w:before="23" w:line="256" w:lineRule="auto"/>
        <w:ind w:left="1080" w:right="889" w:hanging="360"/>
        <w:rPr>
          <w:sz w:val="26"/>
        </w:rPr>
      </w:pPr>
      <w:r w:rsidRPr="005149CA">
        <w:rPr>
          <w:w w:val="105"/>
          <w:sz w:val="26"/>
        </w:rPr>
        <w:t>Community Outreach (Personal Advocacy Service, Catholic Outreach, St Vincent de Paul,</w:t>
      </w:r>
      <w:r w:rsidRPr="005149CA">
        <w:rPr>
          <w:spacing w:val="40"/>
          <w:w w:val="105"/>
          <w:sz w:val="26"/>
        </w:rPr>
        <w:t xml:space="preserve"> </w:t>
      </w:r>
      <w:r w:rsidRPr="005149CA">
        <w:rPr>
          <w:w w:val="105"/>
          <w:sz w:val="26"/>
        </w:rPr>
        <w:t>The Shopfront,</w:t>
      </w:r>
      <w:r w:rsidRPr="005149CA">
        <w:rPr>
          <w:spacing w:val="40"/>
          <w:w w:val="105"/>
          <w:sz w:val="26"/>
        </w:rPr>
        <w:t xml:space="preserve"> </w:t>
      </w:r>
      <w:r w:rsidRPr="005149CA">
        <w:rPr>
          <w:w w:val="105"/>
          <w:sz w:val="26"/>
        </w:rPr>
        <w:t>Social Justice etc)</w:t>
      </w:r>
    </w:p>
    <w:p w14:paraId="45E869C4" w14:textId="77777777" w:rsidR="00237BFF" w:rsidRDefault="002807B4" w:rsidP="005A28B0">
      <w:pPr>
        <w:pStyle w:val="BasicParagraph"/>
        <w:numPr>
          <w:ilvl w:val="1"/>
          <w:numId w:val="3"/>
        </w:numPr>
        <w:suppressAutoHyphens/>
        <w:ind w:left="1080" w:hanging="360"/>
        <w:rPr>
          <w:rFonts w:ascii="Aptos" w:hAnsi="Aptos" w:cs="Aptos"/>
          <w:sz w:val="26"/>
          <w:szCs w:val="26"/>
        </w:rPr>
        <w:sectPr w:rsidR="00237BFF">
          <w:pgSz w:w="11910" w:h="16840"/>
          <w:pgMar w:top="620" w:right="708" w:bottom="780" w:left="708" w:header="0" w:footer="454" w:gutter="0"/>
          <w:cols w:space="720"/>
        </w:sectPr>
      </w:pPr>
      <w:r>
        <w:rPr>
          <w:rFonts w:ascii="Aptos" w:hAnsi="Aptos" w:cs="Aptos"/>
          <w:sz w:val="26"/>
          <w:szCs w:val="26"/>
        </w:rPr>
        <w:t>Youth / Young Adult / Men / Women Groups</w:t>
      </w:r>
    </w:p>
    <w:p w14:paraId="121AC7EF" w14:textId="09691F7A" w:rsidR="00A14AE3" w:rsidRPr="002807B4" w:rsidRDefault="002807B4" w:rsidP="00A14AE3">
      <w:pPr>
        <w:pStyle w:val="BasicParagraph"/>
        <w:suppressAutoHyphens/>
        <w:ind w:left="1453"/>
        <w:rPr>
          <w:rFonts w:ascii="Aptos" w:hAnsi="Aptos" w:cs="Aptos"/>
          <w:sz w:val="26"/>
          <w:szCs w:val="26"/>
        </w:rPr>
      </w:pPr>
      <w:r>
        <w:rPr>
          <w:rFonts w:ascii="Aptos" w:hAnsi="Aptos" w:cs="Aptos"/>
          <w:sz w:val="26"/>
          <w:szCs w:val="26"/>
        </w:rPr>
        <w:br/>
      </w:r>
      <w:sdt>
        <w:sdtPr>
          <w:rPr>
            <w:rStyle w:val="FormResponseTextStyle"/>
          </w:rPr>
          <w:alias w:val="Other Parish Ministries &amp; Groups"/>
          <w:tag w:val="Other Parish Ministries &amp; Groups"/>
          <w:id w:val="-1326739340"/>
          <w:placeholder>
            <w:docPart w:val="0DD5A727DB6046CBBEE03EF542A3A886"/>
          </w:placeholder>
          <w:showingPlcHdr/>
        </w:sdtPr>
        <w:sdtEndPr>
          <w:rPr>
            <w:rStyle w:val="DefaultParagraphFont"/>
            <w:rFonts w:ascii="Aptos" w:hAnsi="Aptos" w:cs="Aptos"/>
            <w:color w:val="000000"/>
            <w:sz w:val="26"/>
            <w:szCs w:val="26"/>
          </w:rPr>
        </w:sdtEndPr>
        <w:sdtContent>
          <w:r w:rsidR="00844882" w:rsidRPr="003E2E0B">
            <w:rPr>
              <w:rStyle w:val="PlaceholderText"/>
            </w:rPr>
            <w:t>Click or tap here to enter text.</w:t>
          </w:r>
        </w:sdtContent>
      </w:sdt>
    </w:p>
    <w:p w14:paraId="002E66A0" w14:textId="2874C556" w:rsidR="00237BFF" w:rsidRDefault="00237BFF" w:rsidP="00237BFF">
      <w:pPr>
        <w:pStyle w:val="BasicParagraph"/>
        <w:suppressAutoHyphens/>
        <w:ind w:left="1453"/>
        <w:rPr>
          <w:rFonts w:ascii="Aptos" w:hAnsi="Aptos" w:cs="Aptos"/>
          <w:sz w:val="26"/>
          <w:szCs w:val="26"/>
        </w:rPr>
        <w:sectPr w:rsidR="00237BFF" w:rsidSect="00237BFF">
          <w:type w:val="continuous"/>
          <w:pgSz w:w="11910" w:h="16840"/>
          <w:pgMar w:top="620" w:right="708" w:bottom="780" w:left="708" w:header="0" w:footer="454" w:gutter="0"/>
          <w:cols w:space="720"/>
        </w:sectPr>
      </w:pPr>
    </w:p>
    <w:p w14:paraId="4B621906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line="336" w:lineRule="exact"/>
      </w:pPr>
      <w:r w:rsidRPr="005149CA">
        <w:rPr>
          <w:w w:val="110"/>
        </w:rPr>
        <w:t>Sacraments</w:t>
      </w:r>
      <w:r w:rsidRPr="005149CA">
        <w:rPr>
          <w:spacing w:val="-4"/>
          <w:w w:val="110"/>
        </w:rPr>
        <w:t xml:space="preserve"> </w:t>
      </w:r>
      <w:r w:rsidRPr="005149CA">
        <w:rPr>
          <w:w w:val="110"/>
        </w:rPr>
        <w:t>&amp;</w:t>
      </w:r>
      <w:r w:rsidRPr="005149CA">
        <w:rPr>
          <w:spacing w:val="-3"/>
          <w:w w:val="110"/>
        </w:rPr>
        <w:t xml:space="preserve"> </w:t>
      </w:r>
      <w:r w:rsidRPr="005149CA">
        <w:rPr>
          <w:spacing w:val="-2"/>
          <w:w w:val="110"/>
        </w:rPr>
        <w:t>Rites</w:t>
      </w:r>
    </w:p>
    <w:p w14:paraId="0D66E49B" w14:textId="77777777" w:rsidR="00A21C4F" w:rsidRPr="005149CA" w:rsidRDefault="007D0976">
      <w:pPr>
        <w:pStyle w:val="BodyText"/>
        <w:ind w:left="733"/>
      </w:pPr>
      <w:r w:rsidRPr="005149CA">
        <w:rPr>
          <w:w w:val="105"/>
        </w:rPr>
        <w:t>Information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on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how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receive</w:t>
      </w:r>
      <w:r w:rsidRPr="005149CA">
        <w:rPr>
          <w:spacing w:val="-11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sacraments,</w:t>
      </w:r>
      <w:r w:rsidRPr="005149CA">
        <w:rPr>
          <w:spacing w:val="-10"/>
          <w:w w:val="105"/>
        </w:rPr>
        <w:t xml:space="preserve"> </w:t>
      </w:r>
      <w:r w:rsidRPr="005149CA">
        <w:rPr>
          <w:spacing w:val="-2"/>
          <w:w w:val="105"/>
        </w:rPr>
        <w:t>including:</w:t>
      </w:r>
    </w:p>
    <w:p w14:paraId="67C7880E" w14:textId="77777777" w:rsidR="00A21C4F" w:rsidRPr="005149CA" w:rsidRDefault="007D0976" w:rsidP="00840821">
      <w:pPr>
        <w:pStyle w:val="ListParagraph"/>
        <w:numPr>
          <w:ilvl w:val="1"/>
          <w:numId w:val="3"/>
        </w:numPr>
        <w:spacing w:line="240" w:lineRule="auto"/>
        <w:ind w:left="1080" w:hanging="360"/>
        <w:rPr>
          <w:b/>
          <w:sz w:val="26"/>
        </w:rPr>
      </w:pPr>
      <w:r w:rsidRPr="005149CA">
        <w:rPr>
          <w:b/>
          <w:spacing w:val="-2"/>
          <w:w w:val="110"/>
          <w:sz w:val="26"/>
        </w:rPr>
        <w:t>Baptism</w:t>
      </w:r>
    </w:p>
    <w:p w14:paraId="6CBB76DF" w14:textId="77777777" w:rsidR="00A21C4F" w:rsidRPr="005149CA" w:rsidRDefault="007D0976" w:rsidP="00840821">
      <w:pPr>
        <w:pStyle w:val="ListParagraph"/>
        <w:numPr>
          <w:ilvl w:val="1"/>
          <w:numId w:val="3"/>
        </w:numPr>
        <w:spacing w:before="23" w:line="240" w:lineRule="auto"/>
        <w:ind w:left="1080" w:hanging="360"/>
        <w:rPr>
          <w:b/>
          <w:sz w:val="26"/>
        </w:rPr>
      </w:pPr>
      <w:r w:rsidRPr="005149CA">
        <w:rPr>
          <w:b/>
          <w:w w:val="110"/>
          <w:sz w:val="26"/>
        </w:rPr>
        <w:t xml:space="preserve">First </w:t>
      </w:r>
      <w:r w:rsidRPr="005149CA">
        <w:rPr>
          <w:b/>
          <w:spacing w:val="-2"/>
          <w:w w:val="110"/>
          <w:sz w:val="26"/>
        </w:rPr>
        <w:t>Communion</w:t>
      </w:r>
    </w:p>
    <w:p w14:paraId="6ECC3787" w14:textId="77777777" w:rsidR="00A21C4F" w:rsidRPr="005149CA" w:rsidRDefault="007D0976" w:rsidP="00840821">
      <w:pPr>
        <w:pStyle w:val="ListParagraph"/>
        <w:numPr>
          <w:ilvl w:val="1"/>
          <w:numId w:val="3"/>
        </w:numPr>
        <w:spacing w:before="22" w:line="240" w:lineRule="auto"/>
        <w:ind w:left="1080" w:hanging="360"/>
        <w:rPr>
          <w:b/>
          <w:sz w:val="26"/>
        </w:rPr>
      </w:pPr>
      <w:r w:rsidRPr="005149CA">
        <w:rPr>
          <w:b/>
          <w:spacing w:val="-2"/>
          <w:w w:val="110"/>
          <w:sz w:val="26"/>
        </w:rPr>
        <w:t>Confirmation</w:t>
      </w:r>
    </w:p>
    <w:p w14:paraId="2B7B3340" w14:textId="77777777" w:rsidR="00A21C4F" w:rsidRPr="005149CA" w:rsidRDefault="007D0976" w:rsidP="00840821">
      <w:pPr>
        <w:pStyle w:val="ListParagraph"/>
        <w:numPr>
          <w:ilvl w:val="1"/>
          <w:numId w:val="3"/>
        </w:numPr>
        <w:spacing w:before="23" w:line="240" w:lineRule="auto"/>
        <w:ind w:left="1080" w:hanging="360"/>
        <w:rPr>
          <w:b/>
          <w:sz w:val="26"/>
        </w:rPr>
      </w:pPr>
      <w:r w:rsidRPr="005149CA">
        <w:rPr>
          <w:b/>
          <w:spacing w:val="-2"/>
          <w:w w:val="105"/>
          <w:sz w:val="26"/>
        </w:rPr>
        <w:t>Marriage</w:t>
      </w:r>
    </w:p>
    <w:p w14:paraId="3069E5CF" w14:textId="77777777" w:rsidR="00A21C4F" w:rsidRPr="005149CA" w:rsidRDefault="007D0976" w:rsidP="00840821">
      <w:pPr>
        <w:pStyle w:val="ListParagraph"/>
        <w:numPr>
          <w:ilvl w:val="1"/>
          <w:numId w:val="3"/>
        </w:numPr>
        <w:spacing w:before="23" w:line="240" w:lineRule="auto"/>
        <w:ind w:left="1080" w:hanging="360"/>
        <w:rPr>
          <w:b/>
          <w:sz w:val="26"/>
        </w:rPr>
      </w:pPr>
      <w:r w:rsidRPr="005149CA">
        <w:rPr>
          <w:b/>
          <w:w w:val="105"/>
          <w:sz w:val="26"/>
        </w:rPr>
        <w:t>Anointing</w:t>
      </w:r>
      <w:r w:rsidRPr="005149CA">
        <w:rPr>
          <w:b/>
          <w:spacing w:val="-4"/>
          <w:w w:val="105"/>
          <w:sz w:val="26"/>
        </w:rPr>
        <w:t xml:space="preserve"> </w:t>
      </w:r>
      <w:r w:rsidRPr="005149CA">
        <w:rPr>
          <w:b/>
          <w:w w:val="105"/>
          <w:sz w:val="26"/>
        </w:rPr>
        <w:t>of</w:t>
      </w:r>
      <w:r w:rsidRPr="005149CA">
        <w:rPr>
          <w:b/>
          <w:spacing w:val="-2"/>
          <w:w w:val="105"/>
          <w:sz w:val="26"/>
        </w:rPr>
        <w:t xml:space="preserve"> </w:t>
      </w:r>
      <w:r w:rsidRPr="005149CA">
        <w:rPr>
          <w:b/>
          <w:w w:val="105"/>
          <w:sz w:val="26"/>
        </w:rPr>
        <w:t>the</w:t>
      </w:r>
      <w:r w:rsidRPr="005149CA">
        <w:rPr>
          <w:b/>
          <w:spacing w:val="-3"/>
          <w:w w:val="105"/>
          <w:sz w:val="26"/>
        </w:rPr>
        <w:t xml:space="preserve"> </w:t>
      </w:r>
      <w:r w:rsidRPr="005149CA">
        <w:rPr>
          <w:b/>
          <w:spacing w:val="-4"/>
          <w:w w:val="105"/>
          <w:sz w:val="26"/>
        </w:rPr>
        <w:t>Sick</w:t>
      </w:r>
    </w:p>
    <w:p w14:paraId="69A1FB95" w14:textId="77777777" w:rsidR="00A21C4F" w:rsidRPr="005149CA" w:rsidRDefault="007D0976" w:rsidP="00840821">
      <w:pPr>
        <w:pStyle w:val="ListParagraph"/>
        <w:numPr>
          <w:ilvl w:val="1"/>
          <w:numId w:val="3"/>
        </w:numPr>
        <w:spacing w:before="22" w:line="240" w:lineRule="auto"/>
        <w:ind w:left="1080" w:hanging="360"/>
        <w:rPr>
          <w:b/>
          <w:sz w:val="26"/>
        </w:rPr>
      </w:pPr>
      <w:r w:rsidRPr="005149CA">
        <w:rPr>
          <w:b/>
          <w:spacing w:val="-2"/>
          <w:w w:val="110"/>
          <w:sz w:val="26"/>
        </w:rPr>
        <w:t>Funeral</w:t>
      </w:r>
      <w:r w:rsidRPr="005149CA">
        <w:rPr>
          <w:b/>
          <w:spacing w:val="-3"/>
          <w:w w:val="110"/>
          <w:sz w:val="26"/>
        </w:rPr>
        <w:t xml:space="preserve"> </w:t>
      </w:r>
      <w:r w:rsidRPr="005149CA">
        <w:rPr>
          <w:b/>
          <w:spacing w:val="-4"/>
          <w:w w:val="110"/>
          <w:sz w:val="26"/>
        </w:rPr>
        <w:t>Rite</w:t>
      </w:r>
    </w:p>
    <w:p w14:paraId="063D649D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312"/>
      </w:pPr>
      <w:r w:rsidRPr="005149CA">
        <w:rPr>
          <w:spacing w:val="2"/>
        </w:rPr>
        <w:t>Upcoming</w:t>
      </w:r>
      <w:r w:rsidRPr="005149CA">
        <w:rPr>
          <w:spacing w:val="46"/>
        </w:rPr>
        <w:t xml:space="preserve"> </w:t>
      </w:r>
      <w:r w:rsidRPr="005149CA">
        <w:rPr>
          <w:spacing w:val="2"/>
        </w:rPr>
        <w:t>Events</w:t>
      </w:r>
      <w:r w:rsidRPr="005149CA">
        <w:rPr>
          <w:spacing w:val="46"/>
        </w:rPr>
        <w:t xml:space="preserve"> </w:t>
      </w:r>
      <w:r w:rsidRPr="005149CA">
        <w:rPr>
          <w:spacing w:val="2"/>
        </w:rPr>
        <w:t>&amp;</w:t>
      </w:r>
      <w:r w:rsidRPr="005149CA">
        <w:rPr>
          <w:spacing w:val="46"/>
        </w:rPr>
        <w:t xml:space="preserve"> </w:t>
      </w:r>
      <w:r w:rsidRPr="005149CA">
        <w:rPr>
          <w:spacing w:val="-2"/>
        </w:rPr>
        <w:t>Bulletin</w:t>
      </w:r>
    </w:p>
    <w:p w14:paraId="61D7085C" w14:textId="77777777" w:rsidR="000E55CC" w:rsidRDefault="003A0310" w:rsidP="00840821">
      <w:pPr>
        <w:pStyle w:val="ListParagraph"/>
        <w:numPr>
          <w:ilvl w:val="1"/>
          <w:numId w:val="3"/>
        </w:numPr>
        <w:spacing w:before="17" w:line="240" w:lineRule="auto"/>
        <w:ind w:left="1080" w:hanging="360"/>
        <w:rPr>
          <w:w w:val="105"/>
          <w:sz w:val="26"/>
        </w:rPr>
        <w:sectPr w:rsidR="000E55CC" w:rsidSect="00237BFF">
          <w:type w:val="continuous"/>
          <w:pgSz w:w="11910" w:h="16840"/>
          <w:pgMar w:top="620" w:right="708" w:bottom="780" w:left="708" w:header="0" w:footer="454" w:gutter="0"/>
          <w:cols w:space="720"/>
        </w:sectPr>
      </w:pPr>
      <w:r w:rsidRPr="005149CA">
        <w:rPr>
          <w:w w:val="105"/>
          <w:sz w:val="26"/>
        </w:rPr>
        <w:t>For information</w:t>
      </w:r>
      <w:r w:rsidRPr="005149CA">
        <w:rPr>
          <w:spacing w:val="-5"/>
          <w:w w:val="105"/>
          <w:sz w:val="26"/>
        </w:rPr>
        <w:t xml:space="preserve"> </w:t>
      </w:r>
      <w:r w:rsidRPr="005149CA">
        <w:rPr>
          <w:w w:val="105"/>
          <w:sz w:val="26"/>
        </w:rPr>
        <w:t>about</w:t>
      </w:r>
      <w:r w:rsidRPr="005149CA">
        <w:rPr>
          <w:spacing w:val="-5"/>
          <w:w w:val="105"/>
          <w:sz w:val="26"/>
        </w:rPr>
        <w:t xml:space="preserve"> </w:t>
      </w:r>
      <w:r w:rsidRPr="005149CA">
        <w:rPr>
          <w:w w:val="105"/>
          <w:sz w:val="26"/>
        </w:rPr>
        <w:t>upcoming</w:t>
      </w:r>
      <w:r w:rsidRPr="005149CA">
        <w:rPr>
          <w:spacing w:val="-4"/>
          <w:w w:val="105"/>
          <w:sz w:val="26"/>
        </w:rPr>
        <w:t xml:space="preserve"> </w:t>
      </w:r>
      <w:r w:rsidRPr="005149CA">
        <w:rPr>
          <w:w w:val="105"/>
          <w:sz w:val="26"/>
        </w:rPr>
        <w:t>parish</w:t>
      </w:r>
      <w:r w:rsidRPr="005149CA">
        <w:rPr>
          <w:spacing w:val="-5"/>
          <w:w w:val="105"/>
          <w:sz w:val="26"/>
        </w:rPr>
        <w:t xml:space="preserve"> </w:t>
      </w:r>
      <w:r w:rsidRPr="005149CA">
        <w:rPr>
          <w:w w:val="105"/>
          <w:sz w:val="26"/>
        </w:rPr>
        <w:t>events,</w:t>
      </w:r>
      <w:r w:rsidRPr="005149CA">
        <w:rPr>
          <w:spacing w:val="-4"/>
          <w:w w:val="105"/>
          <w:sz w:val="26"/>
        </w:rPr>
        <w:t xml:space="preserve"> </w:t>
      </w:r>
      <w:r w:rsidRPr="005149CA">
        <w:rPr>
          <w:w w:val="105"/>
          <w:sz w:val="26"/>
        </w:rPr>
        <w:t>retreats,</w:t>
      </w:r>
      <w:r w:rsidRPr="005149CA">
        <w:rPr>
          <w:spacing w:val="-3"/>
          <w:w w:val="105"/>
          <w:sz w:val="26"/>
        </w:rPr>
        <w:t xml:space="preserve"> </w:t>
      </w:r>
      <w:r w:rsidRPr="005149CA">
        <w:rPr>
          <w:w w:val="105"/>
          <w:sz w:val="26"/>
        </w:rPr>
        <w:t>and</w:t>
      </w:r>
      <w:r w:rsidRPr="005149CA">
        <w:rPr>
          <w:spacing w:val="-4"/>
          <w:w w:val="105"/>
          <w:sz w:val="26"/>
        </w:rPr>
        <w:t xml:space="preserve"> </w:t>
      </w:r>
      <w:r w:rsidRPr="005149CA">
        <w:rPr>
          <w:w w:val="105"/>
          <w:sz w:val="26"/>
        </w:rPr>
        <w:t>special</w:t>
      </w:r>
      <w:r w:rsidRPr="005149CA">
        <w:rPr>
          <w:spacing w:val="-4"/>
          <w:w w:val="105"/>
          <w:sz w:val="26"/>
        </w:rPr>
        <w:t xml:space="preserve"> </w:t>
      </w:r>
      <w:r w:rsidRPr="005149CA">
        <w:rPr>
          <w:spacing w:val="-2"/>
          <w:w w:val="105"/>
          <w:sz w:val="26"/>
        </w:rPr>
        <w:t xml:space="preserve">Masses view our weekly </w:t>
      </w:r>
      <w:r w:rsidRPr="005149CA">
        <w:rPr>
          <w:w w:val="105"/>
          <w:sz w:val="26"/>
        </w:rPr>
        <w:t>bulletin</w:t>
      </w:r>
      <w:r w:rsidRPr="005149CA">
        <w:rPr>
          <w:spacing w:val="-7"/>
          <w:w w:val="105"/>
          <w:sz w:val="26"/>
        </w:rPr>
        <w:t xml:space="preserve"> </w:t>
      </w:r>
      <w:r w:rsidRPr="005149CA">
        <w:rPr>
          <w:w w:val="105"/>
          <w:sz w:val="26"/>
        </w:rPr>
        <w:t>here</w:t>
      </w:r>
      <w:r w:rsidR="000E55CC">
        <w:rPr>
          <w:w w:val="105"/>
          <w:sz w:val="26"/>
        </w:rPr>
        <w:t xml:space="preserve"> </w:t>
      </w:r>
    </w:p>
    <w:sdt>
      <w:sdtPr>
        <w:rPr>
          <w:rStyle w:val="FormResponseTextStyle"/>
        </w:rPr>
        <w:alias w:val="Parish Website"/>
        <w:tag w:val="Parish Website"/>
        <w:id w:val="-2143484490"/>
        <w:placeholder>
          <w:docPart w:val="FBE3BD91E65D49F988754CA6BA6F94FB"/>
        </w:placeholder>
        <w:showingPlcHdr/>
      </w:sdtPr>
      <w:sdtEndPr>
        <w:rPr>
          <w:rStyle w:val="DefaultParagraphFont"/>
          <w:rFonts w:ascii="Calibri" w:hAnsi="Calibri"/>
        </w:rPr>
      </w:sdtEndPr>
      <w:sdtContent>
        <w:p w14:paraId="7C499A92" w14:textId="5309BAF4" w:rsidR="00A21C4F" w:rsidRPr="00844882" w:rsidRDefault="00844882" w:rsidP="00844882">
          <w:pPr>
            <w:spacing w:before="17"/>
            <w:ind w:left="360" w:firstLine="720"/>
            <w:rPr>
              <w:sz w:val="26"/>
            </w:rPr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sdtContent>
    </w:sdt>
    <w:p w14:paraId="4EF0B60C" w14:textId="77777777" w:rsidR="000E55CC" w:rsidRDefault="000E55CC" w:rsidP="000E55CC">
      <w:pPr>
        <w:pStyle w:val="ListParagraph"/>
        <w:spacing w:before="17" w:line="240" w:lineRule="auto"/>
        <w:ind w:left="1080" w:firstLine="0"/>
        <w:rPr>
          <w:sz w:val="26"/>
        </w:rPr>
        <w:sectPr w:rsidR="000E55CC" w:rsidSect="00237BFF">
          <w:type w:val="continuous"/>
          <w:pgSz w:w="11910" w:h="16840"/>
          <w:pgMar w:top="620" w:right="708" w:bottom="780" w:left="708" w:header="0" w:footer="454" w:gutter="0"/>
          <w:cols w:space="720"/>
        </w:sectPr>
      </w:pPr>
    </w:p>
    <w:p w14:paraId="2EBBD471" w14:textId="77777777" w:rsidR="00A21C4F" w:rsidRPr="005149CA" w:rsidRDefault="003A0310" w:rsidP="00840821">
      <w:pPr>
        <w:pStyle w:val="ListParagraph"/>
        <w:numPr>
          <w:ilvl w:val="1"/>
          <w:numId w:val="3"/>
        </w:numPr>
        <w:spacing w:before="22" w:line="240" w:lineRule="auto"/>
        <w:ind w:left="1080" w:hanging="360"/>
        <w:rPr>
          <w:sz w:val="26"/>
        </w:rPr>
      </w:pPr>
      <w:r w:rsidRPr="005149CA">
        <w:rPr>
          <w:w w:val="105"/>
          <w:sz w:val="26"/>
        </w:rPr>
        <w:t xml:space="preserve">For all the latest news from the archdiocese, subscribe to </w:t>
      </w:r>
      <w:hyperlink r:id="rId21" w:history="1">
        <w:r w:rsidRPr="005149CA">
          <w:rPr>
            <w:rStyle w:val="Hyperlink"/>
            <w:w w:val="105"/>
            <w:sz w:val="26"/>
          </w:rPr>
          <w:t>The Record</w:t>
        </w:r>
      </w:hyperlink>
      <w:r w:rsidRPr="005149CA">
        <w:rPr>
          <w:w w:val="105"/>
          <w:sz w:val="26"/>
        </w:rPr>
        <w:t>.</w:t>
      </w:r>
    </w:p>
    <w:p w14:paraId="76D1C133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312"/>
      </w:pPr>
      <w:r w:rsidRPr="005149CA">
        <w:rPr>
          <w:spacing w:val="2"/>
        </w:rPr>
        <w:t>Stewardship</w:t>
      </w:r>
      <w:r w:rsidRPr="005149CA">
        <w:rPr>
          <w:spacing w:val="47"/>
        </w:rPr>
        <w:t xml:space="preserve"> </w:t>
      </w:r>
      <w:r w:rsidRPr="005149CA">
        <w:rPr>
          <w:spacing w:val="2"/>
        </w:rPr>
        <w:t>&amp;</w:t>
      </w:r>
      <w:r w:rsidRPr="005149CA">
        <w:rPr>
          <w:spacing w:val="48"/>
        </w:rPr>
        <w:t xml:space="preserve"> </w:t>
      </w:r>
      <w:r w:rsidRPr="005149CA">
        <w:rPr>
          <w:spacing w:val="-2"/>
        </w:rPr>
        <w:t>Giving</w:t>
      </w:r>
    </w:p>
    <w:p w14:paraId="55BB85B0" w14:textId="77777777" w:rsidR="00157A0E" w:rsidRPr="00157A0E" w:rsidRDefault="00157A0E" w:rsidP="00840821">
      <w:pPr>
        <w:pStyle w:val="Pa4"/>
        <w:numPr>
          <w:ilvl w:val="0"/>
          <w:numId w:val="4"/>
        </w:numPr>
        <w:ind w:left="1080"/>
        <w:rPr>
          <w:rStyle w:val="A11"/>
          <w:sz w:val="26"/>
          <w:szCs w:val="26"/>
        </w:rPr>
      </w:pPr>
      <w:r>
        <w:rPr>
          <w:rStyle w:val="A11"/>
        </w:rPr>
        <w:t xml:space="preserve">Volunteer opportunities </w:t>
      </w:r>
    </w:p>
    <w:p w14:paraId="3093430D" w14:textId="5D63B8F5" w:rsidR="00157A0E" w:rsidRDefault="00157A0E" w:rsidP="00840821">
      <w:pPr>
        <w:pStyle w:val="Pa4"/>
        <w:numPr>
          <w:ilvl w:val="0"/>
          <w:numId w:val="4"/>
        </w:numPr>
        <w:ind w:left="1080"/>
        <w:rPr>
          <w:rFonts w:cs="Aptos"/>
          <w:color w:val="000000"/>
          <w:sz w:val="26"/>
          <w:szCs w:val="26"/>
        </w:rPr>
      </w:pPr>
      <w:r>
        <w:rPr>
          <w:rStyle w:val="A11"/>
          <w:sz w:val="26"/>
          <w:szCs w:val="26"/>
        </w:rPr>
        <w:t xml:space="preserve">How to support the parish financially (Planned Giving, EFTPOS tap and go, </w:t>
      </w:r>
    </w:p>
    <w:p w14:paraId="04F77744" w14:textId="77777777" w:rsidR="00FA200B" w:rsidRDefault="00157A0E" w:rsidP="0034623E">
      <w:pPr>
        <w:pStyle w:val="BodyText"/>
        <w:spacing w:before="18" w:line="240" w:lineRule="auto"/>
        <w:ind w:left="360" w:firstLine="720"/>
        <w:rPr>
          <w:rStyle w:val="A11"/>
        </w:rPr>
        <w:sectPr w:rsidR="00FA200B" w:rsidSect="00237BFF">
          <w:type w:val="continuous"/>
          <w:pgSz w:w="11910" w:h="16840"/>
          <w:pgMar w:top="620" w:right="708" w:bottom="780" w:left="708" w:header="0" w:footer="454" w:gutter="0"/>
          <w:cols w:space="720"/>
        </w:sectPr>
      </w:pPr>
      <w:r>
        <w:rPr>
          <w:rStyle w:val="A11"/>
        </w:rPr>
        <w:t xml:space="preserve">direct debit </w:t>
      </w:r>
    </w:p>
    <w:sdt>
      <w:sdtPr>
        <w:rPr>
          <w:rStyle w:val="FormResponseTextStyle"/>
        </w:rPr>
        <w:alias w:val="Parish Bank Details"/>
        <w:tag w:val="Parish Bank Details"/>
        <w:id w:val="-609737307"/>
        <w:placeholder>
          <w:docPart w:val="044BE3400CB64267BF560777D59D0EB4"/>
        </w:placeholder>
        <w:showingPlcHdr/>
      </w:sdtPr>
      <w:sdtEndPr>
        <w:rPr>
          <w:rStyle w:val="A11"/>
          <w:rFonts w:ascii="Calibri" w:hAnsi="Calibri" w:cs="Aptos"/>
          <w:color w:val="000000"/>
          <w:sz w:val="26"/>
        </w:rPr>
      </w:sdtEndPr>
      <w:sdtContent>
        <w:p w14:paraId="32B7C85A" w14:textId="079A981F" w:rsidR="00FA200B" w:rsidRDefault="00261F9A" w:rsidP="00FA200B">
          <w:pPr>
            <w:pStyle w:val="BodyText"/>
            <w:spacing w:before="18" w:line="240" w:lineRule="auto"/>
            <w:ind w:left="360" w:firstLine="720"/>
            <w:rPr>
              <w:rStyle w:val="A11"/>
            </w:rPr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sdtContent>
    </w:sdt>
    <w:p w14:paraId="1DC93C2A" w14:textId="1C8023A4" w:rsidR="00A21C4F" w:rsidRDefault="00A21C4F" w:rsidP="0034623E">
      <w:pPr>
        <w:pStyle w:val="BodyText"/>
        <w:spacing w:before="18" w:line="240" w:lineRule="auto"/>
        <w:ind w:left="360" w:firstLine="720"/>
        <w:rPr>
          <w:rStyle w:val="A11"/>
        </w:rPr>
      </w:pPr>
    </w:p>
    <w:p w14:paraId="24A7221A" w14:textId="77777777" w:rsidR="00FA200B" w:rsidRDefault="00FA200B" w:rsidP="0034623E">
      <w:pPr>
        <w:pStyle w:val="BodyText"/>
        <w:spacing w:before="18" w:line="240" w:lineRule="auto"/>
        <w:ind w:left="360" w:firstLine="720"/>
        <w:sectPr w:rsidR="00FA200B" w:rsidSect="00237BFF">
          <w:type w:val="continuous"/>
          <w:pgSz w:w="11910" w:h="16840"/>
          <w:pgMar w:top="620" w:right="708" w:bottom="780" w:left="708" w:header="0" w:footer="454" w:gutter="0"/>
          <w:cols w:space="720"/>
        </w:sectPr>
      </w:pPr>
    </w:p>
    <w:p w14:paraId="4C15E70E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0" w:line="336" w:lineRule="exact"/>
      </w:pPr>
      <w:r w:rsidRPr="005149CA">
        <w:rPr>
          <w:w w:val="110"/>
        </w:rPr>
        <w:t>List</w:t>
      </w:r>
      <w:r w:rsidRPr="005149CA">
        <w:rPr>
          <w:spacing w:val="-6"/>
          <w:w w:val="110"/>
        </w:rPr>
        <w:t xml:space="preserve"> </w:t>
      </w:r>
      <w:r w:rsidRPr="005149CA">
        <w:rPr>
          <w:w w:val="110"/>
        </w:rPr>
        <w:t>of</w:t>
      </w:r>
      <w:r w:rsidRPr="005149CA">
        <w:rPr>
          <w:spacing w:val="-5"/>
          <w:w w:val="110"/>
        </w:rPr>
        <w:t xml:space="preserve"> </w:t>
      </w:r>
      <w:r w:rsidRPr="005149CA">
        <w:rPr>
          <w:w w:val="110"/>
        </w:rPr>
        <w:t>Services</w:t>
      </w:r>
      <w:r w:rsidRPr="005149CA">
        <w:rPr>
          <w:spacing w:val="-6"/>
          <w:w w:val="110"/>
        </w:rPr>
        <w:t xml:space="preserve"> </w:t>
      </w:r>
      <w:r w:rsidRPr="005149CA">
        <w:rPr>
          <w:w w:val="110"/>
        </w:rPr>
        <w:t>Available</w:t>
      </w:r>
      <w:r w:rsidRPr="005149CA">
        <w:rPr>
          <w:spacing w:val="-5"/>
          <w:w w:val="110"/>
        </w:rPr>
        <w:t xml:space="preserve"> </w:t>
      </w:r>
      <w:r w:rsidRPr="005149CA">
        <w:rPr>
          <w:w w:val="110"/>
        </w:rPr>
        <w:t>in</w:t>
      </w:r>
      <w:r w:rsidRPr="005149CA">
        <w:rPr>
          <w:spacing w:val="-5"/>
          <w:w w:val="110"/>
        </w:rPr>
        <w:t xml:space="preserve"> </w:t>
      </w:r>
      <w:r w:rsidRPr="005149CA">
        <w:rPr>
          <w:w w:val="110"/>
        </w:rPr>
        <w:t>the</w:t>
      </w:r>
      <w:r w:rsidRPr="005149CA">
        <w:rPr>
          <w:spacing w:val="-6"/>
          <w:w w:val="110"/>
        </w:rPr>
        <w:t xml:space="preserve"> </w:t>
      </w:r>
      <w:r w:rsidRPr="005149CA">
        <w:rPr>
          <w:spacing w:val="-2"/>
          <w:w w:val="110"/>
        </w:rPr>
        <w:t>Parish</w:t>
      </w:r>
    </w:p>
    <w:p w14:paraId="7F4DEF14" w14:textId="77777777" w:rsidR="00A21C4F" w:rsidRPr="005149CA" w:rsidRDefault="007D0976">
      <w:pPr>
        <w:pStyle w:val="BodyText"/>
        <w:spacing w:line="309" w:lineRule="exact"/>
        <w:ind w:left="733"/>
      </w:pPr>
      <w:r w:rsidRPr="005149CA">
        <w:rPr>
          <w:spacing w:val="2"/>
        </w:rPr>
        <w:t>Schools,</w:t>
      </w:r>
      <w:r w:rsidRPr="005149CA">
        <w:rPr>
          <w:spacing w:val="44"/>
        </w:rPr>
        <w:t xml:space="preserve"> </w:t>
      </w:r>
      <w:r w:rsidRPr="005149CA">
        <w:rPr>
          <w:spacing w:val="2"/>
        </w:rPr>
        <w:t>hospitals,</w:t>
      </w:r>
      <w:r w:rsidRPr="005149CA">
        <w:rPr>
          <w:spacing w:val="45"/>
        </w:rPr>
        <w:t xml:space="preserve"> </w:t>
      </w:r>
      <w:r w:rsidRPr="005149CA">
        <w:rPr>
          <w:spacing w:val="2"/>
        </w:rPr>
        <w:t>aged</w:t>
      </w:r>
      <w:r w:rsidRPr="005149CA">
        <w:rPr>
          <w:spacing w:val="44"/>
        </w:rPr>
        <w:t xml:space="preserve"> </w:t>
      </w:r>
      <w:r w:rsidRPr="005149CA">
        <w:rPr>
          <w:spacing w:val="2"/>
        </w:rPr>
        <w:t>care,</w:t>
      </w:r>
      <w:r w:rsidRPr="005149CA">
        <w:rPr>
          <w:spacing w:val="45"/>
        </w:rPr>
        <w:t xml:space="preserve"> </w:t>
      </w:r>
      <w:r w:rsidRPr="005149CA">
        <w:rPr>
          <w:spacing w:val="2"/>
        </w:rPr>
        <w:t>medical</w:t>
      </w:r>
      <w:r w:rsidRPr="005149CA">
        <w:rPr>
          <w:spacing w:val="42"/>
        </w:rPr>
        <w:t xml:space="preserve"> </w:t>
      </w:r>
      <w:r w:rsidRPr="005149CA">
        <w:rPr>
          <w:spacing w:val="2"/>
        </w:rPr>
        <w:t>centres,</w:t>
      </w:r>
      <w:r w:rsidRPr="005149CA">
        <w:rPr>
          <w:spacing w:val="45"/>
        </w:rPr>
        <w:t xml:space="preserve"> </w:t>
      </w:r>
      <w:r w:rsidRPr="005149CA">
        <w:rPr>
          <w:spacing w:val="2"/>
        </w:rPr>
        <w:t>mental</w:t>
      </w:r>
      <w:r w:rsidRPr="005149CA">
        <w:rPr>
          <w:spacing w:val="42"/>
        </w:rPr>
        <w:t xml:space="preserve"> </w:t>
      </w:r>
      <w:r w:rsidRPr="005149CA">
        <w:rPr>
          <w:spacing w:val="2"/>
        </w:rPr>
        <w:t>health</w:t>
      </w:r>
      <w:r w:rsidRPr="005149CA">
        <w:rPr>
          <w:spacing w:val="43"/>
        </w:rPr>
        <w:t xml:space="preserve"> </w:t>
      </w:r>
      <w:r w:rsidRPr="005149CA">
        <w:rPr>
          <w:spacing w:val="2"/>
        </w:rPr>
        <w:t>services,</w:t>
      </w:r>
      <w:r w:rsidRPr="005149CA">
        <w:rPr>
          <w:spacing w:val="44"/>
        </w:rPr>
        <w:t xml:space="preserve"> </w:t>
      </w:r>
      <w:r w:rsidRPr="005149CA">
        <w:rPr>
          <w:spacing w:val="-2"/>
        </w:rPr>
        <w:t>community</w:t>
      </w:r>
    </w:p>
    <w:p w14:paraId="0B61D734" w14:textId="77777777" w:rsidR="00E30F73" w:rsidRDefault="007D0976" w:rsidP="00E30F73">
      <w:pPr>
        <w:pStyle w:val="BodyText"/>
        <w:spacing w:line="315" w:lineRule="exact"/>
        <w:ind w:left="733"/>
        <w:rPr>
          <w:spacing w:val="-4"/>
        </w:rPr>
        <w:sectPr w:rsidR="00E30F73" w:rsidSect="00237BFF">
          <w:type w:val="continuous"/>
          <w:pgSz w:w="11910" w:h="16840"/>
          <w:pgMar w:top="620" w:right="708" w:bottom="780" w:left="708" w:header="0" w:footer="454" w:gutter="0"/>
          <w:cols w:space="720"/>
        </w:sectPr>
      </w:pPr>
      <w:r w:rsidRPr="005149CA">
        <w:rPr>
          <w:spacing w:val="2"/>
        </w:rPr>
        <w:t>facilities,</w:t>
      </w:r>
      <w:r w:rsidRPr="005149CA">
        <w:rPr>
          <w:spacing w:val="38"/>
        </w:rPr>
        <w:t xml:space="preserve"> </w:t>
      </w:r>
      <w:r w:rsidRPr="005149CA">
        <w:rPr>
          <w:spacing w:val="2"/>
        </w:rPr>
        <w:t>multicultural</w:t>
      </w:r>
      <w:r w:rsidRPr="005149CA">
        <w:rPr>
          <w:spacing w:val="41"/>
        </w:rPr>
        <w:t xml:space="preserve"> </w:t>
      </w:r>
      <w:r w:rsidRPr="005149CA">
        <w:rPr>
          <w:spacing w:val="2"/>
        </w:rPr>
        <w:t>hubs</w:t>
      </w:r>
      <w:r w:rsidRPr="005149CA">
        <w:rPr>
          <w:spacing w:val="40"/>
        </w:rPr>
        <w:t xml:space="preserve"> </w:t>
      </w:r>
      <w:r w:rsidRPr="005149CA">
        <w:rPr>
          <w:spacing w:val="-4"/>
        </w:rPr>
        <w:t>etc.</w:t>
      </w:r>
    </w:p>
    <w:p w14:paraId="100CE57D" w14:textId="77777777" w:rsidR="00A21C4F" w:rsidRDefault="00A21C4F" w:rsidP="00E30F73">
      <w:pPr>
        <w:pStyle w:val="BodyText"/>
        <w:spacing w:line="315" w:lineRule="exact"/>
        <w:ind w:left="733"/>
      </w:pPr>
    </w:p>
    <w:sdt>
      <w:sdtPr>
        <w:rPr>
          <w:rStyle w:val="FormResponseTextStyle"/>
        </w:rPr>
        <w:alias w:val="Other Services in the Parish"/>
        <w:tag w:val="Other Services in the Parish"/>
        <w:id w:val="-1899895502"/>
        <w:placeholder>
          <w:docPart w:val="42388AC1D6724BF3A4567FC89AD9C364"/>
        </w:placeholder>
        <w:showingPlcHdr/>
      </w:sdtPr>
      <w:sdtEndPr>
        <w:rPr>
          <w:rStyle w:val="DefaultParagraphFont"/>
          <w:rFonts w:ascii="Calibri" w:hAnsi="Calibri"/>
          <w:sz w:val="26"/>
        </w:rPr>
      </w:sdtEndPr>
      <w:sdtContent>
        <w:p w14:paraId="209F7DFF" w14:textId="13801756" w:rsidR="00E30F73" w:rsidRPr="005149CA" w:rsidRDefault="00E71131" w:rsidP="00E30F73">
          <w:pPr>
            <w:pStyle w:val="BodyText"/>
            <w:spacing w:line="315" w:lineRule="exact"/>
            <w:ind w:left="733"/>
            <w:sectPr w:rsidR="00E30F73" w:rsidRPr="005149CA" w:rsidSect="00237BFF">
              <w:type w:val="continuous"/>
              <w:pgSz w:w="11910" w:h="16840"/>
              <w:pgMar w:top="620" w:right="708" w:bottom="780" w:left="708" w:header="0" w:footer="454" w:gutter="0"/>
              <w:cols w:space="720"/>
            </w:sectPr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sdtContent>
    </w:sdt>
    <w:p w14:paraId="21B1579C" w14:textId="77777777" w:rsidR="00A21C4F" w:rsidRPr="005149CA" w:rsidRDefault="007D0976">
      <w:pPr>
        <w:pStyle w:val="Heading4"/>
        <w:numPr>
          <w:ilvl w:val="0"/>
          <w:numId w:val="3"/>
        </w:numPr>
        <w:tabs>
          <w:tab w:val="left" w:pos="733"/>
        </w:tabs>
        <w:spacing w:before="73"/>
      </w:pPr>
      <w:r w:rsidRPr="005149CA">
        <w:rPr>
          <w:w w:val="110"/>
        </w:rPr>
        <w:lastRenderedPageBreak/>
        <w:t>List</w:t>
      </w:r>
      <w:r w:rsidRPr="005149CA">
        <w:rPr>
          <w:spacing w:val="-2"/>
          <w:w w:val="110"/>
        </w:rPr>
        <w:t xml:space="preserve"> </w:t>
      </w:r>
      <w:r w:rsidRPr="005149CA">
        <w:rPr>
          <w:w w:val="110"/>
        </w:rPr>
        <w:t>of</w:t>
      </w:r>
      <w:r w:rsidRPr="005149CA">
        <w:rPr>
          <w:spacing w:val="-2"/>
          <w:w w:val="110"/>
        </w:rPr>
        <w:t xml:space="preserve"> </w:t>
      </w:r>
      <w:r w:rsidRPr="005149CA">
        <w:rPr>
          <w:w w:val="110"/>
        </w:rPr>
        <w:t>Archdiocesan</w:t>
      </w:r>
      <w:r w:rsidRPr="005149CA">
        <w:rPr>
          <w:spacing w:val="-1"/>
          <w:w w:val="110"/>
        </w:rPr>
        <w:t xml:space="preserve"> </w:t>
      </w:r>
      <w:r w:rsidRPr="005149CA">
        <w:rPr>
          <w:w w:val="110"/>
        </w:rPr>
        <w:t>Agencies</w:t>
      </w:r>
      <w:r w:rsidRPr="005149CA">
        <w:rPr>
          <w:spacing w:val="-2"/>
          <w:w w:val="110"/>
        </w:rPr>
        <w:t xml:space="preserve"> </w:t>
      </w:r>
      <w:r w:rsidRPr="005149CA">
        <w:rPr>
          <w:w w:val="110"/>
        </w:rPr>
        <w:t>&amp;</w:t>
      </w:r>
      <w:r w:rsidRPr="005149CA">
        <w:rPr>
          <w:spacing w:val="-2"/>
          <w:w w:val="110"/>
        </w:rPr>
        <w:t xml:space="preserve"> </w:t>
      </w:r>
      <w:r w:rsidRPr="005149CA">
        <w:rPr>
          <w:w w:val="110"/>
        </w:rPr>
        <w:t>Offices</w:t>
      </w:r>
      <w:r w:rsidRPr="005149CA">
        <w:rPr>
          <w:spacing w:val="-1"/>
          <w:w w:val="110"/>
        </w:rPr>
        <w:t xml:space="preserve"> </w:t>
      </w:r>
      <w:r w:rsidRPr="005149CA">
        <w:rPr>
          <w:w w:val="110"/>
        </w:rPr>
        <w:t>with</w:t>
      </w:r>
      <w:r w:rsidRPr="005149CA">
        <w:rPr>
          <w:spacing w:val="-2"/>
          <w:w w:val="110"/>
        </w:rPr>
        <w:t xml:space="preserve"> </w:t>
      </w:r>
      <w:r w:rsidRPr="005149CA">
        <w:rPr>
          <w:w w:val="110"/>
        </w:rPr>
        <w:t>Contact</w:t>
      </w:r>
      <w:r w:rsidRPr="005149CA">
        <w:rPr>
          <w:spacing w:val="-2"/>
          <w:w w:val="110"/>
        </w:rPr>
        <w:t xml:space="preserve"> Details</w:t>
      </w:r>
    </w:p>
    <w:p w14:paraId="2B7AC973" w14:textId="56F1A2EE" w:rsidR="00A21C4F" w:rsidRPr="00EA666E" w:rsidRDefault="00F119B6" w:rsidP="00F119B6">
      <w:pPr>
        <w:tabs>
          <w:tab w:val="left" w:pos="733"/>
        </w:tabs>
        <w:spacing w:before="330" w:line="336" w:lineRule="exact"/>
        <w:ind w:left="733"/>
        <w:rPr>
          <w:sz w:val="26"/>
          <w:szCs w:val="26"/>
        </w:rPr>
      </w:pPr>
      <w:r w:rsidRPr="00EA666E">
        <w:rPr>
          <w:b/>
          <w:spacing w:val="-2"/>
          <w:w w:val="110"/>
          <w:sz w:val="26"/>
          <w:szCs w:val="26"/>
        </w:rPr>
        <w:t>13.1ABORIGINAL CATHOLIC</w:t>
      </w:r>
      <w:r w:rsidRPr="00EA666E">
        <w:rPr>
          <w:b/>
          <w:spacing w:val="-1"/>
          <w:w w:val="110"/>
          <w:sz w:val="26"/>
          <w:szCs w:val="26"/>
        </w:rPr>
        <w:t xml:space="preserve"> </w:t>
      </w:r>
      <w:r w:rsidRPr="00EA666E">
        <w:rPr>
          <w:b/>
          <w:spacing w:val="-2"/>
          <w:w w:val="110"/>
          <w:sz w:val="26"/>
          <w:szCs w:val="26"/>
        </w:rPr>
        <w:t xml:space="preserve">MINISTRY </w:t>
      </w:r>
      <w:r w:rsidRPr="00EA666E">
        <w:rPr>
          <w:spacing w:val="-2"/>
          <w:w w:val="110"/>
          <w:sz w:val="26"/>
          <w:szCs w:val="26"/>
        </w:rPr>
        <w:t>(Contact:</w:t>
      </w:r>
      <w:r w:rsidRPr="00EA666E">
        <w:rPr>
          <w:spacing w:val="-1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Donella</w:t>
      </w:r>
      <w:r w:rsidRPr="00EA666E">
        <w:rPr>
          <w:spacing w:val="-1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Brown)</w:t>
      </w:r>
    </w:p>
    <w:p w14:paraId="208F0916" w14:textId="77777777" w:rsidR="00A21C4F" w:rsidRPr="00EA666E" w:rsidRDefault="00A21C4F" w:rsidP="00F119B6">
      <w:pPr>
        <w:pStyle w:val="BodyText"/>
        <w:ind w:left="733"/>
      </w:pPr>
      <w:hyperlink r:id="rId22">
        <w:r w:rsidRPr="00EA666E">
          <w:rPr>
            <w:color w:val="215E9E"/>
            <w:spacing w:val="-2"/>
            <w:w w:val="105"/>
            <w:u w:val="single" w:color="215E9E"/>
          </w:rPr>
          <w:t>https://acm.perthcatholic.org.au/</w:t>
        </w:r>
      </w:hyperlink>
    </w:p>
    <w:p w14:paraId="2A5C4F56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325C4E84" w14:textId="102AB391" w:rsidR="00A21C4F" w:rsidRPr="00EA666E" w:rsidRDefault="00F119B6" w:rsidP="00F119B6">
      <w:pPr>
        <w:tabs>
          <w:tab w:val="left" w:pos="733"/>
        </w:tabs>
        <w:spacing w:line="336" w:lineRule="exact"/>
        <w:ind w:left="13"/>
        <w:rPr>
          <w:sz w:val="26"/>
          <w:szCs w:val="26"/>
        </w:rPr>
      </w:pPr>
      <w:r w:rsidRPr="00EA666E">
        <w:rPr>
          <w:b/>
          <w:w w:val="110"/>
          <w:sz w:val="26"/>
          <w:szCs w:val="26"/>
        </w:rPr>
        <w:tab/>
        <w:t>13.2 CATHOLIC</w:t>
      </w:r>
      <w:r w:rsidRPr="00EA666E">
        <w:rPr>
          <w:b/>
          <w:spacing w:val="2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BIOETHICS</w:t>
      </w:r>
      <w:r w:rsidRPr="00EA666E">
        <w:rPr>
          <w:b/>
          <w:spacing w:val="3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CENTRE</w:t>
      </w:r>
      <w:r w:rsidRPr="00EA666E">
        <w:rPr>
          <w:b/>
          <w:spacing w:val="2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(Contact:</w:t>
      </w:r>
      <w:r w:rsidRPr="00EA666E">
        <w:rPr>
          <w:spacing w:val="3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Fr</w:t>
      </w:r>
      <w:r w:rsidRPr="00EA666E">
        <w:rPr>
          <w:spacing w:val="2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Joe</w:t>
      </w:r>
      <w:r w:rsidRPr="00EA666E">
        <w:rPr>
          <w:spacing w:val="3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Parkinson)</w:t>
      </w:r>
    </w:p>
    <w:p w14:paraId="1A3CE13E" w14:textId="77777777" w:rsidR="00A21C4F" w:rsidRPr="00EA666E" w:rsidRDefault="00A21C4F" w:rsidP="00F119B6">
      <w:pPr>
        <w:pStyle w:val="BodyText"/>
        <w:ind w:left="733"/>
      </w:pPr>
      <w:hyperlink r:id="rId23">
        <w:r w:rsidRPr="00EA666E">
          <w:rPr>
            <w:color w:val="215E9E"/>
            <w:spacing w:val="-2"/>
            <w:w w:val="105"/>
            <w:u w:val="single" w:color="215E9E"/>
          </w:rPr>
          <w:t>https://www.bioethicsperth.org.au/</w:t>
        </w:r>
      </w:hyperlink>
    </w:p>
    <w:p w14:paraId="2C99BF59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214E792C" w14:textId="3D8947C6" w:rsidR="00A21C4F" w:rsidRPr="00EA666E" w:rsidRDefault="00F119B6" w:rsidP="00F119B6">
      <w:pPr>
        <w:tabs>
          <w:tab w:val="left" w:pos="733"/>
        </w:tabs>
        <w:spacing w:line="336" w:lineRule="exact"/>
        <w:ind w:left="13"/>
        <w:rPr>
          <w:sz w:val="26"/>
          <w:szCs w:val="26"/>
        </w:rPr>
      </w:pPr>
      <w:r w:rsidRPr="00EA666E">
        <w:rPr>
          <w:b/>
          <w:spacing w:val="-2"/>
          <w:w w:val="110"/>
          <w:sz w:val="26"/>
          <w:szCs w:val="26"/>
        </w:rPr>
        <w:tab/>
        <w:t>13.3 CATHOLIC</w:t>
      </w:r>
      <w:r w:rsidRPr="00EA666E">
        <w:rPr>
          <w:b/>
          <w:spacing w:val="-5"/>
          <w:w w:val="110"/>
          <w:sz w:val="26"/>
          <w:szCs w:val="26"/>
        </w:rPr>
        <w:t xml:space="preserve"> </w:t>
      </w:r>
      <w:r w:rsidRPr="00EA666E">
        <w:rPr>
          <w:b/>
          <w:spacing w:val="-2"/>
          <w:w w:val="110"/>
          <w:sz w:val="26"/>
          <w:szCs w:val="26"/>
        </w:rPr>
        <w:t>OUTREACH</w:t>
      </w:r>
      <w:r w:rsidRPr="00EA666E">
        <w:rPr>
          <w:b/>
          <w:spacing w:val="-4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(Contact:</w:t>
      </w:r>
      <w:r w:rsidRPr="00EA666E">
        <w:rPr>
          <w:spacing w:val="-4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Marietta</w:t>
      </w:r>
      <w:r w:rsidRPr="00EA666E">
        <w:rPr>
          <w:spacing w:val="-4"/>
          <w:w w:val="110"/>
          <w:sz w:val="26"/>
          <w:szCs w:val="26"/>
        </w:rPr>
        <w:t xml:space="preserve"> </w:t>
      </w:r>
      <w:proofErr w:type="gramStart"/>
      <w:r w:rsidRPr="00EA666E">
        <w:rPr>
          <w:spacing w:val="-2"/>
          <w:w w:val="110"/>
          <w:sz w:val="26"/>
          <w:szCs w:val="26"/>
        </w:rPr>
        <w:t>Russo</w:t>
      </w:r>
      <w:r w:rsidRPr="00EA666E">
        <w:rPr>
          <w:spacing w:val="-5"/>
          <w:w w:val="110"/>
          <w:sz w:val="26"/>
          <w:szCs w:val="26"/>
        </w:rPr>
        <w:t xml:space="preserve"> </w:t>
      </w:r>
      <w:r w:rsidRPr="00EA666E">
        <w:rPr>
          <w:spacing w:val="-10"/>
          <w:w w:val="110"/>
          <w:sz w:val="26"/>
          <w:szCs w:val="26"/>
        </w:rPr>
        <w:t>)</w:t>
      </w:r>
      <w:proofErr w:type="gramEnd"/>
    </w:p>
    <w:p w14:paraId="5A8B5D88" w14:textId="77777777" w:rsidR="00A21C4F" w:rsidRPr="00EA666E" w:rsidRDefault="00A21C4F" w:rsidP="00F119B6">
      <w:pPr>
        <w:pStyle w:val="BodyText"/>
        <w:ind w:left="733"/>
      </w:pPr>
      <w:hyperlink r:id="rId24">
        <w:r w:rsidRPr="00EA666E">
          <w:rPr>
            <w:color w:val="215E9E"/>
            <w:spacing w:val="-2"/>
            <w:w w:val="105"/>
            <w:u w:val="single" w:color="215E9E"/>
          </w:rPr>
          <w:t>https://outreach.perthcatholic.org.au/</w:t>
        </w:r>
      </w:hyperlink>
    </w:p>
    <w:p w14:paraId="2F900E5D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4483C51A" w14:textId="69E5E30F" w:rsidR="00A21C4F" w:rsidRPr="00EA666E" w:rsidRDefault="00F119B6" w:rsidP="00F119B6">
      <w:pPr>
        <w:tabs>
          <w:tab w:val="left" w:pos="733"/>
        </w:tabs>
        <w:spacing w:line="336" w:lineRule="exact"/>
        <w:ind w:left="13"/>
        <w:rPr>
          <w:sz w:val="26"/>
          <w:szCs w:val="26"/>
        </w:rPr>
      </w:pPr>
      <w:r w:rsidRPr="00EA666E">
        <w:rPr>
          <w:b/>
          <w:spacing w:val="-2"/>
          <w:w w:val="110"/>
          <w:sz w:val="26"/>
          <w:szCs w:val="26"/>
        </w:rPr>
        <w:tab/>
        <w:t>13.4 CATHOLIC</w:t>
      </w:r>
      <w:r w:rsidRPr="00EA666E">
        <w:rPr>
          <w:b/>
          <w:spacing w:val="-10"/>
          <w:w w:val="110"/>
          <w:sz w:val="26"/>
          <w:szCs w:val="26"/>
        </w:rPr>
        <w:t xml:space="preserve"> </w:t>
      </w:r>
      <w:r w:rsidRPr="00EA666E">
        <w:rPr>
          <w:b/>
          <w:spacing w:val="-2"/>
          <w:w w:val="110"/>
          <w:sz w:val="26"/>
          <w:szCs w:val="26"/>
        </w:rPr>
        <w:t>YOUTH</w:t>
      </w:r>
      <w:r w:rsidRPr="00EA666E">
        <w:rPr>
          <w:b/>
          <w:spacing w:val="-10"/>
          <w:w w:val="110"/>
          <w:sz w:val="26"/>
          <w:szCs w:val="26"/>
        </w:rPr>
        <w:t xml:space="preserve"> </w:t>
      </w:r>
      <w:r w:rsidRPr="00EA666E">
        <w:rPr>
          <w:b/>
          <w:spacing w:val="-2"/>
          <w:w w:val="110"/>
          <w:sz w:val="26"/>
          <w:szCs w:val="26"/>
        </w:rPr>
        <w:t>MINISTRY</w:t>
      </w:r>
      <w:r w:rsidRPr="00EA666E">
        <w:rPr>
          <w:b/>
          <w:spacing w:val="-10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(Contact:</w:t>
      </w:r>
      <w:r w:rsidRPr="00EA666E">
        <w:rPr>
          <w:spacing w:val="50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Adam</w:t>
      </w:r>
      <w:r w:rsidRPr="00EA666E">
        <w:rPr>
          <w:spacing w:val="-10"/>
          <w:w w:val="110"/>
          <w:sz w:val="26"/>
          <w:szCs w:val="26"/>
        </w:rPr>
        <w:t xml:space="preserve"> </w:t>
      </w:r>
      <w:proofErr w:type="gramStart"/>
      <w:r w:rsidRPr="00EA666E">
        <w:rPr>
          <w:spacing w:val="-2"/>
          <w:w w:val="110"/>
          <w:sz w:val="26"/>
          <w:szCs w:val="26"/>
        </w:rPr>
        <w:t>Phillips</w:t>
      </w:r>
      <w:r w:rsidRPr="00EA666E">
        <w:rPr>
          <w:spacing w:val="-10"/>
          <w:w w:val="110"/>
          <w:sz w:val="26"/>
          <w:szCs w:val="26"/>
        </w:rPr>
        <w:t xml:space="preserve"> )</w:t>
      </w:r>
      <w:proofErr w:type="gramEnd"/>
    </w:p>
    <w:p w14:paraId="0E2D3C95" w14:textId="77777777" w:rsidR="00A21C4F" w:rsidRPr="00EA666E" w:rsidRDefault="00A21C4F" w:rsidP="00F119B6">
      <w:pPr>
        <w:pStyle w:val="BodyText"/>
        <w:ind w:left="733"/>
      </w:pPr>
      <w:hyperlink r:id="rId25">
        <w:r w:rsidRPr="00EA666E">
          <w:rPr>
            <w:color w:val="215E9E"/>
            <w:spacing w:val="-2"/>
            <w:w w:val="105"/>
            <w:u w:val="single" w:color="215E9E"/>
          </w:rPr>
          <w:t>https://cym.com.au/</w:t>
        </w:r>
      </w:hyperlink>
    </w:p>
    <w:p w14:paraId="7879D433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74CEB1F1" w14:textId="19FFF248" w:rsidR="00A21C4F" w:rsidRPr="00EA666E" w:rsidRDefault="00F119B6" w:rsidP="00F119B6">
      <w:pPr>
        <w:pStyle w:val="Heading4"/>
        <w:tabs>
          <w:tab w:val="left" w:pos="733"/>
        </w:tabs>
        <w:spacing w:before="1" w:line="339" w:lineRule="exact"/>
        <w:ind w:left="13" w:firstLine="0"/>
        <w:rPr>
          <w:b w:val="0"/>
          <w:sz w:val="26"/>
          <w:szCs w:val="26"/>
        </w:rPr>
      </w:pPr>
      <w:r w:rsidRPr="00EA666E">
        <w:rPr>
          <w:w w:val="110"/>
          <w:sz w:val="26"/>
          <w:szCs w:val="26"/>
        </w:rPr>
        <w:tab/>
        <w:t>13.5CENTRE</w:t>
      </w:r>
      <w:r w:rsidRPr="00EA666E">
        <w:rPr>
          <w:spacing w:val="-3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FOR</w:t>
      </w:r>
      <w:r w:rsidRPr="00EA666E">
        <w:rPr>
          <w:spacing w:val="-3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CATHOLIC</w:t>
      </w:r>
      <w:r w:rsidRPr="00EA666E">
        <w:rPr>
          <w:spacing w:val="-3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FAMILY</w:t>
      </w:r>
      <w:r w:rsidRPr="00EA666E">
        <w:rPr>
          <w:spacing w:val="-2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&amp;</w:t>
      </w:r>
      <w:r w:rsidRPr="00EA666E">
        <w:rPr>
          <w:spacing w:val="-3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JUSTICE</w:t>
      </w:r>
      <w:r w:rsidRPr="00EA666E">
        <w:rPr>
          <w:spacing w:val="-3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SUPPORT</w:t>
      </w:r>
      <w:r w:rsidRPr="00EA666E">
        <w:rPr>
          <w:spacing w:val="-3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SERVICES</w:t>
      </w:r>
    </w:p>
    <w:p w14:paraId="388D6FD9" w14:textId="77777777" w:rsidR="00A21C4F" w:rsidRPr="00EA666E" w:rsidRDefault="007D0976" w:rsidP="00F119B6">
      <w:pPr>
        <w:spacing w:line="339" w:lineRule="exact"/>
        <w:ind w:left="733"/>
        <w:rPr>
          <w:sz w:val="26"/>
          <w:szCs w:val="26"/>
        </w:rPr>
      </w:pPr>
      <w:r w:rsidRPr="00EA666E">
        <w:rPr>
          <w:w w:val="105"/>
          <w:sz w:val="26"/>
          <w:szCs w:val="26"/>
        </w:rPr>
        <w:t>(Contact:</w:t>
      </w:r>
      <w:r w:rsidRPr="00EA666E">
        <w:rPr>
          <w:spacing w:val="-2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Adrian</w:t>
      </w:r>
      <w:r w:rsidRPr="00EA666E">
        <w:rPr>
          <w:spacing w:val="-1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Martino)</w:t>
      </w:r>
    </w:p>
    <w:p w14:paraId="2508B711" w14:textId="77777777" w:rsidR="00A21C4F" w:rsidRPr="00EA666E" w:rsidRDefault="007D0976" w:rsidP="00F119B6">
      <w:pPr>
        <w:pStyle w:val="Heading5"/>
        <w:spacing w:before="13"/>
        <w:ind w:firstLine="0"/>
      </w:pPr>
      <w:r w:rsidRPr="00EA666E">
        <w:rPr>
          <w:w w:val="105"/>
        </w:rPr>
        <w:t>Website</w:t>
      </w:r>
      <w:r w:rsidRPr="00EA666E">
        <w:rPr>
          <w:spacing w:val="18"/>
          <w:w w:val="105"/>
        </w:rPr>
        <w:t xml:space="preserve"> </w:t>
      </w:r>
      <w:r w:rsidRPr="00EA666E">
        <w:rPr>
          <w:spacing w:val="-5"/>
          <w:w w:val="105"/>
        </w:rPr>
        <w:t>TBA</w:t>
      </w:r>
    </w:p>
    <w:p w14:paraId="5A63DBD8" w14:textId="77777777" w:rsidR="00A21C4F" w:rsidRPr="00EA666E" w:rsidRDefault="007D0976" w:rsidP="00F119B6">
      <w:pPr>
        <w:tabs>
          <w:tab w:val="left" w:pos="1453"/>
        </w:tabs>
        <w:ind w:left="733"/>
        <w:rPr>
          <w:sz w:val="26"/>
          <w:szCs w:val="26"/>
        </w:rPr>
      </w:pPr>
      <w:r w:rsidRPr="00EA666E">
        <w:rPr>
          <w:spacing w:val="-2"/>
          <w:w w:val="105"/>
          <w:sz w:val="26"/>
          <w:szCs w:val="26"/>
        </w:rPr>
        <w:t>Centre</w:t>
      </w:r>
      <w:r w:rsidRPr="00EA666E">
        <w:rPr>
          <w:spacing w:val="-7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for</w:t>
      </w:r>
      <w:r w:rsidRPr="00EA666E">
        <w:rPr>
          <w:spacing w:val="-7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Life</w:t>
      </w:r>
      <w:r w:rsidRPr="00EA666E">
        <w:rPr>
          <w:spacing w:val="-7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Marriage</w:t>
      </w:r>
      <w:r w:rsidRPr="00EA666E">
        <w:rPr>
          <w:spacing w:val="-6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and</w:t>
      </w:r>
      <w:r w:rsidRPr="00EA666E">
        <w:rPr>
          <w:spacing w:val="-7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Family</w:t>
      </w:r>
    </w:p>
    <w:p w14:paraId="43F5D10C" w14:textId="77777777" w:rsidR="00A21C4F" w:rsidRPr="00EA666E" w:rsidRDefault="007D0976" w:rsidP="00F119B6">
      <w:pPr>
        <w:tabs>
          <w:tab w:val="left" w:pos="1453"/>
        </w:tabs>
        <w:ind w:left="733"/>
        <w:rPr>
          <w:sz w:val="26"/>
          <w:szCs w:val="26"/>
        </w:rPr>
      </w:pPr>
      <w:r w:rsidRPr="00EA666E">
        <w:rPr>
          <w:w w:val="105"/>
          <w:sz w:val="26"/>
          <w:szCs w:val="26"/>
        </w:rPr>
        <w:t>Justice,</w:t>
      </w:r>
      <w:r w:rsidRPr="00EA666E">
        <w:rPr>
          <w:spacing w:val="5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Ecology</w:t>
      </w:r>
      <w:r w:rsidRPr="00EA666E">
        <w:rPr>
          <w:spacing w:val="3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and</w:t>
      </w:r>
      <w:r w:rsidRPr="00EA666E">
        <w:rPr>
          <w:spacing w:val="5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Development</w:t>
      </w:r>
      <w:r w:rsidRPr="00EA666E">
        <w:rPr>
          <w:spacing w:val="4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Office</w:t>
      </w:r>
    </w:p>
    <w:p w14:paraId="4861A28F" w14:textId="77777777" w:rsidR="00A21C4F" w:rsidRPr="00EA666E" w:rsidRDefault="007D0976" w:rsidP="00F119B6">
      <w:pPr>
        <w:tabs>
          <w:tab w:val="left" w:pos="1453"/>
        </w:tabs>
        <w:ind w:left="733"/>
        <w:rPr>
          <w:sz w:val="26"/>
          <w:szCs w:val="26"/>
        </w:rPr>
      </w:pPr>
      <w:r w:rsidRPr="00EA666E">
        <w:rPr>
          <w:spacing w:val="4"/>
          <w:sz w:val="26"/>
          <w:szCs w:val="26"/>
        </w:rPr>
        <w:t>Catholic</w:t>
      </w:r>
      <w:r w:rsidRPr="00EA666E">
        <w:rPr>
          <w:spacing w:val="39"/>
          <w:sz w:val="26"/>
          <w:szCs w:val="26"/>
        </w:rPr>
        <w:t xml:space="preserve"> </w:t>
      </w:r>
      <w:r w:rsidRPr="00EA666E">
        <w:rPr>
          <w:spacing w:val="4"/>
          <w:sz w:val="26"/>
          <w:szCs w:val="26"/>
        </w:rPr>
        <w:t>Social</w:t>
      </w:r>
      <w:r w:rsidRPr="00EA666E">
        <w:rPr>
          <w:spacing w:val="38"/>
          <w:sz w:val="26"/>
          <w:szCs w:val="26"/>
        </w:rPr>
        <w:t xml:space="preserve"> </w:t>
      </w:r>
      <w:r w:rsidRPr="00EA666E">
        <w:rPr>
          <w:spacing w:val="4"/>
          <w:sz w:val="26"/>
          <w:szCs w:val="26"/>
        </w:rPr>
        <w:t>Services</w:t>
      </w:r>
      <w:r w:rsidRPr="00EA666E">
        <w:rPr>
          <w:spacing w:val="39"/>
          <w:sz w:val="26"/>
          <w:szCs w:val="26"/>
        </w:rPr>
        <w:t xml:space="preserve"> </w:t>
      </w:r>
      <w:r w:rsidRPr="00EA666E">
        <w:rPr>
          <w:spacing w:val="4"/>
          <w:sz w:val="26"/>
          <w:szCs w:val="26"/>
        </w:rPr>
        <w:t>Western</w:t>
      </w:r>
      <w:r w:rsidRPr="00EA666E">
        <w:rPr>
          <w:spacing w:val="38"/>
          <w:sz w:val="26"/>
          <w:szCs w:val="26"/>
        </w:rPr>
        <w:t xml:space="preserve"> </w:t>
      </w:r>
      <w:r w:rsidRPr="00EA666E">
        <w:rPr>
          <w:spacing w:val="-2"/>
          <w:sz w:val="26"/>
          <w:szCs w:val="26"/>
        </w:rPr>
        <w:t>Australia</w:t>
      </w:r>
    </w:p>
    <w:p w14:paraId="64A622AF" w14:textId="77777777" w:rsidR="00A21C4F" w:rsidRPr="00EA666E" w:rsidRDefault="007D0976" w:rsidP="00F119B6">
      <w:pPr>
        <w:tabs>
          <w:tab w:val="left" w:pos="1453"/>
        </w:tabs>
        <w:spacing w:line="315" w:lineRule="exact"/>
        <w:ind w:left="733"/>
        <w:rPr>
          <w:sz w:val="26"/>
          <w:szCs w:val="26"/>
        </w:rPr>
      </w:pPr>
      <w:r w:rsidRPr="00EA666E">
        <w:rPr>
          <w:w w:val="105"/>
          <w:sz w:val="26"/>
          <w:szCs w:val="26"/>
        </w:rPr>
        <w:t>Catholic</w:t>
      </w:r>
      <w:r w:rsidRPr="00EA666E">
        <w:rPr>
          <w:spacing w:val="20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Prison</w:t>
      </w:r>
      <w:r w:rsidRPr="00EA666E">
        <w:rPr>
          <w:spacing w:val="19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Ministry</w:t>
      </w:r>
    </w:p>
    <w:p w14:paraId="548D9280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563A2D2A" w14:textId="1427D4B5" w:rsidR="00A21C4F" w:rsidRPr="00C96B3D" w:rsidRDefault="00F119B6" w:rsidP="00C96B3D">
      <w:pPr>
        <w:tabs>
          <w:tab w:val="left" w:pos="733"/>
        </w:tabs>
        <w:ind w:left="720"/>
        <w:rPr>
          <w:b/>
          <w:spacing w:val="28"/>
          <w:w w:val="105"/>
          <w:sz w:val="26"/>
          <w:szCs w:val="26"/>
        </w:rPr>
      </w:pPr>
      <w:r w:rsidRPr="00EA666E">
        <w:rPr>
          <w:b/>
          <w:w w:val="105"/>
          <w:sz w:val="26"/>
          <w:szCs w:val="26"/>
        </w:rPr>
        <w:tab/>
        <w:t>13.6 CENTRE</w:t>
      </w:r>
      <w:r w:rsidRPr="00EA666E">
        <w:rPr>
          <w:b/>
          <w:spacing w:val="28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FOR</w:t>
      </w:r>
      <w:r w:rsidRPr="00EA666E">
        <w:rPr>
          <w:b/>
          <w:spacing w:val="28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CHRISTIAN</w:t>
      </w:r>
      <w:r w:rsidRPr="00EA666E">
        <w:rPr>
          <w:b/>
          <w:spacing w:val="28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INITIATION</w:t>
      </w:r>
      <w:r w:rsidRPr="00EA666E">
        <w:rPr>
          <w:b/>
          <w:spacing w:val="28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&amp;</w:t>
      </w:r>
      <w:r w:rsidRPr="00EA666E">
        <w:rPr>
          <w:b/>
          <w:spacing w:val="28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LITURGY</w:t>
      </w:r>
      <w:r w:rsidRPr="00EA666E">
        <w:rPr>
          <w:b/>
          <w:spacing w:val="28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(Contact:</w:t>
      </w:r>
      <w:r w:rsidRPr="00EA666E">
        <w:rPr>
          <w:spacing w:val="29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Dr</w:t>
      </w:r>
      <w:r w:rsidRPr="00EA666E">
        <w:rPr>
          <w:spacing w:val="28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Carmel</w:t>
      </w:r>
      <w:r w:rsidRPr="00EA666E">
        <w:rPr>
          <w:spacing w:val="28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Suart)</w:t>
      </w:r>
    </w:p>
    <w:p w14:paraId="10E376FB" w14:textId="77777777" w:rsidR="00A21C4F" w:rsidRPr="00EA666E" w:rsidRDefault="00A21C4F" w:rsidP="00F119B6">
      <w:pPr>
        <w:pStyle w:val="BodyText"/>
        <w:spacing w:before="13" w:line="315" w:lineRule="exact"/>
        <w:ind w:left="733"/>
      </w:pPr>
      <w:hyperlink r:id="rId26">
        <w:r w:rsidRPr="00EA666E">
          <w:rPr>
            <w:color w:val="215E9E"/>
            <w:spacing w:val="-2"/>
            <w:w w:val="105"/>
            <w:u w:val="single" w:color="215E9E"/>
          </w:rPr>
          <w:t>https://initiation.perthcatholic.org.au/</w:t>
        </w:r>
      </w:hyperlink>
    </w:p>
    <w:p w14:paraId="0158430B" w14:textId="77777777" w:rsidR="00A21C4F" w:rsidRPr="00EA666E" w:rsidRDefault="00A21C4F" w:rsidP="00F119B6">
      <w:pPr>
        <w:pStyle w:val="BodyText"/>
        <w:spacing w:line="315" w:lineRule="exact"/>
        <w:ind w:left="733"/>
      </w:pPr>
      <w:hyperlink r:id="rId27">
        <w:r w:rsidRPr="00EA666E">
          <w:rPr>
            <w:color w:val="215E9E"/>
            <w:spacing w:val="-2"/>
            <w:w w:val="105"/>
            <w:u w:val="single" w:color="215E9E"/>
          </w:rPr>
          <w:t>https://liturgy.perthcatholic.org.au/</w:t>
        </w:r>
      </w:hyperlink>
    </w:p>
    <w:p w14:paraId="3210B7E4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466B76D4" w14:textId="2D642228" w:rsidR="00A21C4F" w:rsidRPr="00EA666E" w:rsidRDefault="00F119B6" w:rsidP="00F119B6">
      <w:pPr>
        <w:tabs>
          <w:tab w:val="left" w:pos="733"/>
        </w:tabs>
        <w:spacing w:line="336" w:lineRule="exact"/>
        <w:ind w:left="13"/>
        <w:rPr>
          <w:sz w:val="26"/>
          <w:szCs w:val="26"/>
        </w:rPr>
      </w:pPr>
      <w:r w:rsidRPr="00EA666E">
        <w:rPr>
          <w:b/>
          <w:w w:val="110"/>
          <w:sz w:val="26"/>
          <w:szCs w:val="26"/>
        </w:rPr>
        <w:tab/>
        <w:t>13.7 CENTRE</w:t>
      </w:r>
      <w:r w:rsidRPr="00EA666E">
        <w:rPr>
          <w:b/>
          <w:spacing w:val="-15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FOR</w:t>
      </w:r>
      <w:r w:rsidRPr="00EA666E">
        <w:rPr>
          <w:b/>
          <w:spacing w:val="-15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FAITH</w:t>
      </w:r>
      <w:r w:rsidRPr="00EA666E">
        <w:rPr>
          <w:b/>
          <w:spacing w:val="-14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ENRICHMENT</w:t>
      </w:r>
      <w:r w:rsidRPr="00EA666E">
        <w:rPr>
          <w:b/>
          <w:spacing w:val="-15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(Contact:</w:t>
      </w:r>
      <w:r w:rsidRPr="00EA666E">
        <w:rPr>
          <w:spacing w:val="-14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Dr</w:t>
      </w:r>
      <w:r w:rsidRPr="00EA666E">
        <w:rPr>
          <w:spacing w:val="-15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Marco</w:t>
      </w:r>
      <w:r w:rsidRPr="00EA666E">
        <w:rPr>
          <w:spacing w:val="-14"/>
          <w:w w:val="110"/>
          <w:sz w:val="26"/>
          <w:szCs w:val="26"/>
        </w:rPr>
        <w:t xml:space="preserve"> </w:t>
      </w:r>
      <w:proofErr w:type="gramStart"/>
      <w:r w:rsidRPr="00EA666E">
        <w:rPr>
          <w:w w:val="110"/>
          <w:sz w:val="26"/>
          <w:szCs w:val="26"/>
        </w:rPr>
        <w:t>Ceccarelli</w:t>
      </w:r>
      <w:r w:rsidRPr="00EA666E">
        <w:rPr>
          <w:spacing w:val="-15"/>
          <w:w w:val="110"/>
          <w:sz w:val="26"/>
          <w:szCs w:val="26"/>
        </w:rPr>
        <w:t xml:space="preserve"> </w:t>
      </w:r>
      <w:r w:rsidRPr="00EA666E">
        <w:rPr>
          <w:spacing w:val="-10"/>
          <w:w w:val="110"/>
          <w:sz w:val="26"/>
          <w:szCs w:val="26"/>
        </w:rPr>
        <w:t>)</w:t>
      </w:r>
      <w:proofErr w:type="gramEnd"/>
    </w:p>
    <w:p w14:paraId="23BA6F8F" w14:textId="77777777" w:rsidR="00A21C4F" w:rsidRPr="00EA666E" w:rsidRDefault="00A21C4F" w:rsidP="00F119B6">
      <w:pPr>
        <w:pStyle w:val="BodyText"/>
        <w:ind w:left="733"/>
      </w:pPr>
      <w:hyperlink r:id="rId28">
        <w:r w:rsidRPr="00EA666E">
          <w:rPr>
            <w:color w:val="215E9E"/>
            <w:spacing w:val="-2"/>
            <w:w w:val="105"/>
            <w:u w:val="single" w:color="215E9E"/>
          </w:rPr>
          <w:t>https://cfe.org.au/</w:t>
        </w:r>
      </w:hyperlink>
    </w:p>
    <w:p w14:paraId="42567626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09FF684C" w14:textId="700DE6CF" w:rsidR="00A21C4F" w:rsidRPr="00EA666E" w:rsidRDefault="00F119B6" w:rsidP="00F119B6">
      <w:pPr>
        <w:tabs>
          <w:tab w:val="left" w:pos="733"/>
        </w:tabs>
        <w:spacing w:before="1" w:line="336" w:lineRule="exact"/>
        <w:ind w:left="13"/>
        <w:rPr>
          <w:sz w:val="26"/>
          <w:szCs w:val="26"/>
        </w:rPr>
      </w:pPr>
      <w:r w:rsidRPr="00EA666E">
        <w:rPr>
          <w:b/>
          <w:w w:val="105"/>
          <w:sz w:val="26"/>
          <w:szCs w:val="26"/>
        </w:rPr>
        <w:tab/>
        <w:t>13.8 DAYDAWN</w:t>
      </w:r>
      <w:r w:rsidRPr="00EA666E">
        <w:rPr>
          <w:b/>
          <w:spacing w:val="22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ADVOCACY</w:t>
      </w:r>
      <w:r w:rsidRPr="00EA666E">
        <w:rPr>
          <w:b/>
          <w:spacing w:val="23"/>
          <w:w w:val="105"/>
          <w:sz w:val="26"/>
          <w:szCs w:val="26"/>
        </w:rPr>
        <w:t xml:space="preserve"> </w:t>
      </w:r>
      <w:r w:rsidRPr="00EA666E">
        <w:rPr>
          <w:b/>
          <w:w w:val="105"/>
          <w:sz w:val="26"/>
          <w:szCs w:val="26"/>
        </w:rPr>
        <w:t>CENTRE</w:t>
      </w:r>
      <w:r w:rsidRPr="00EA666E">
        <w:rPr>
          <w:b/>
          <w:spacing w:val="23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(Contact:</w:t>
      </w:r>
      <w:r w:rsidRPr="00EA666E">
        <w:rPr>
          <w:spacing w:val="23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Mark</w:t>
      </w:r>
      <w:r w:rsidRPr="00EA666E">
        <w:rPr>
          <w:spacing w:val="23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Reidy)</w:t>
      </w:r>
    </w:p>
    <w:p w14:paraId="2650F2F1" w14:textId="77777777" w:rsidR="00A21C4F" w:rsidRPr="00EA666E" w:rsidRDefault="00A21C4F" w:rsidP="00F119B6">
      <w:pPr>
        <w:pStyle w:val="BodyText"/>
        <w:ind w:left="733"/>
      </w:pPr>
      <w:hyperlink r:id="rId29">
        <w:r w:rsidRPr="00EA666E">
          <w:rPr>
            <w:color w:val="215E9E"/>
            <w:spacing w:val="-2"/>
            <w:w w:val="105"/>
            <w:u w:val="single" w:color="215E9E"/>
          </w:rPr>
          <w:t>https://daydawn.perthcatholic.org.au/</w:t>
        </w:r>
      </w:hyperlink>
    </w:p>
    <w:p w14:paraId="0A84DE65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2654902D" w14:textId="670F9A27" w:rsidR="00A21C4F" w:rsidRPr="00EA666E" w:rsidRDefault="00F31B28" w:rsidP="00F119B6">
      <w:pPr>
        <w:tabs>
          <w:tab w:val="left" w:pos="733"/>
        </w:tabs>
        <w:ind w:left="13"/>
        <w:rPr>
          <w:sz w:val="26"/>
          <w:szCs w:val="26"/>
        </w:rPr>
      </w:pPr>
      <w:r w:rsidRPr="00EA666E">
        <w:rPr>
          <w:b/>
          <w:w w:val="110"/>
          <w:sz w:val="26"/>
          <w:szCs w:val="26"/>
        </w:rPr>
        <w:tab/>
        <w:t>13.9 PERSONAL</w:t>
      </w:r>
      <w:r w:rsidRPr="00EA666E">
        <w:rPr>
          <w:b/>
          <w:spacing w:val="-11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ADVOCACY</w:t>
      </w:r>
      <w:r w:rsidRPr="00EA666E">
        <w:rPr>
          <w:b/>
          <w:spacing w:val="-11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SERVICE</w:t>
      </w:r>
      <w:r w:rsidRPr="00EA666E">
        <w:rPr>
          <w:b/>
          <w:spacing w:val="-11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(Contact:</w:t>
      </w:r>
      <w:r w:rsidRPr="00EA666E">
        <w:rPr>
          <w:spacing w:val="-10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Margie</w:t>
      </w:r>
      <w:r w:rsidRPr="00EA666E">
        <w:rPr>
          <w:spacing w:val="-11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Tannock)</w:t>
      </w:r>
    </w:p>
    <w:p w14:paraId="152BCCC4" w14:textId="77777777" w:rsidR="00A21C4F" w:rsidRPr="00EA666E" w:rsidRDefault="00A21C4F" w:rsidP="00F119B6">
      <w:pPr>
        <w:pStyle w:val="BodyText"/>
        <w:spacing w:before="13" w:line="315" w:lineRule="exact"/>
        <w:ind w:left="733"/>
      </w:pPr>
      <w:hyperlink r:id="rId30">
        <w:r w:rsidRPr="00EA666E">
          <w:rPr>
            <w:color w:val="215E9E"/>
            <w:spacing w:val="-2"/>
            <w:w w:val="105"/>
            <w:u w:val="single" w:color="215E9E"/>
          </w:rPr>
          <w:t>https://pas.perthcatholic.org.au/</w:t>
        </w:r>
      </w:hyperlink>
    </w:p>
    <w:p w14:paraId="4C5B3A71" w14:textId="77777777" w:rsidR="00A21C4F" w:rsidRPr="00EA666E" w:rsidRDefault="007D0976" w:rsidP="00F119B6">
      <w:pPr>
        <w:tabs>
          <w:tab w:val="left" w:pos="1453"/>
        </w:tabs>
        <w:spacing w:line="315" w:lineRule="exact"/>
        <w:ind w:left="733"/>
        <w:rPr>
          <w:sz w:val="26"/>
          <w:szCs w:val="26"/>
        </w:rPr>
      </w:pPr>
      <w:r w:rsidRPr="00EA666E">
        <w:rPr>
          <w:w w:val="105"/>
          <w:sz w:val="26"/>
          <w:szCs w:val="26"/>
        </w:rPr>
        <w:t>Emmanuel</w:t>
      </w:r>
      <w:r w:rsidRPr="00EA666E">
        <w:rPr>
          <w:spacing w:val="7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Centre</w:t>
      </w:r>
    </w:p>
    <w:p w14:paraId="62DDE694" w14:textId="77777777" w:rsidR="00A21C4F" w:rsidRPr="00EA666E" w:rsidRDefault="007D0976" w:rsidP="00F119B6">
      <w:pPr>
        <w:tabs>
          <w:tab w:val="left" w:pos="1453"/>
        </w:tabs>
        <w:spacing w:before="19"/>
        <w:ind w:left="733"/>
        <w:rPr>
          <w:sz w:val="26"/>
          <w:szCs w:val="26"/>
        </w:rPr>
      </w:pPr>
      <w:r w:rsidRPr="00EA666E">
        <w:rPr>
          <w:w w:val="105"/>
          <w:sz w:val="26"/>
          <w:szCs w:val="26"/>
        </w:rPr>
        <w:t>Catholic</w:t>
      </w:r>
      <w:r w:rsidRPr="00EA666E">
        <w:rPr>
          <w:spacing w:val="1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Deaf</w:t>
      </w:r>
      <w:r w:rsidRPr="00EA666E">
        <w:rPr>
          <w:spacing w:val="1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and</w:t>
      </w:r>
      <w:r w:rsidRPr="00EA666E">
        <w:rPr>
          <w:spacing w:val="2"/>
          <w:w w:val="105"/>
          <w:sz w:val="26"/>
          <w:szCs w:val="26"/>
        </w:rPr>
        <w:t xml:space="preserve"> </w:t>
      </w:r>
      <w:proofErr w:type="gramStart"/>
      <w:r w:rsidRPr="00EA666E">
        <w:rPr>
          <w:w w:val="105"/>
          <w:sz w:val="26"/>
          <w:szCs w:val="26"/>
        </w:rPr>
        <w:t>Hearing</w:t>
      </w:r>
      <w:r w:rsidRPr="00EA666E">
        <w:rPr>
          <w:spacing w:val="1"/>
          <w:w w:val="105"/>
          <w:sz w:val="26"/>
          <w:szCs w:val="26"/>
        </w:rPr>
        <w:t xml:space="preserve"> </w:t>
      </w:r>
      <w:r w:rsidRPr="00EA666E">
        <w:rPr>
          <w:w w:val="105"/>
          <w:sz w:val="26"/>
          <w:szCs w:val="26"/>
        </w:rPr>
        <w:t>Impaired</w:t>
      </w:r>
      <w:proofErr w:type="gramEnd"/>
      <w:r w:rsidRPr="00EA666E">
        <w:rPr>
          <w:spacing w:val="2"/>
          <w:w w:val="105"/>
          <w:sz w:val="26"/>
          <w:szCs w:val="26"/>
        </w:rPr>
        <w:t xml:space="preserve"> </w:t>
      </w:r>
      <w:r w:rsidRPr="00EA666E">
        <w:rPr>
          <w:spacing w:val="-2"/>
          <w:w w:val="105"/>
          <w:sz w:val="26"/>
          <w:szCs w:val="26"/>
        </w:rPr>
        <w:t>Ministry</w:t>
      </w:r>
    </w:p>
    <w:p w14:paraId="75E39A52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37A444D5" w14:textId="7763C79F" w:rsidR="00A21C4F" w:rsidRPr="00EA666E" w:rsidRDefault="00F31B28" w:rsidP="00F119B6">
      <w:pPr>
        <w:tabs>
          <w:tab w:val="left" w:pos="733"/>
        </w:tabs>
        <w:spacing w:line="336" w:lineRule="exact"/>
        <w:ind w:left="13"/>
        <w:rPr>
          <w:sz w:val="26"/>
          <w:szCs w:val="26"/>
        </w:rPr>
      </w:pPr>
      <w:r w:rsidRPr="00EA666E">
        <w:rPr>
          <w:b/>
          <w:w w:val="110"/>
          <w:sz w:val="26"/>
          <w:szCs w:val="26"/>
        </w:rPr>
        <w:tab/>
        <w:t>13.10 STELLA</w:t>
      </w:r>
      <w:r w:rsidRPr="00EA666E">
        <w:rPr>
          <w:b/>
          <w:spacing w:val="4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MARIS</w:t>
      </w:r>
      <w:r w:rsidRPr="00EA666E">
        <w:rPr>
          <w:b/>
          <w:spacing w:val="5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SEAFARERS</w:t>
      </w:r>
      <w:r w:rsidRPr="00EA666E">
        <w:rPr>
          <w:b/>
          <w:spacing w:val="5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CENTRE</w:t>
      </w:r>
      <w:r w:rsidRPr="00EA666E">
        <w:rPr>
          <w:b/>
          <w:spacing w:val="4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(Contact:</w:t>
      </w:r>
      <w:r w:rsidRPr="00EA666E">
        <w:rPr>
          <w:spacing w:val="5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Claude</w:t>
      </w:r>
      <w:r w:rsidRPr="00EA666E">
        <w:rPr>
          <w:spacing w:val="5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Coutinho)</w:t>
      </w:r>
    </w:p>
    <w:p w14:paraId="33F181C3" w14:textId="77777777" w:rsidR="00A21C4F" w:rsidRPr="00EA666E" w:rsidRDefault="00A21C4F" w:rsidP="00F119B6">
      <w:pPr>
        <w:pStyle w:val="BodyText"/>
        <w:ind w:left="733"/>
      </w:pPr>
      <w:hyperlink r:id="rId31">
        <w:r w:rsidRPr="00EA666E">
          <w:rPr>
            <w:color w:val="215E9E"/>
            <w:spacing w:val="-2"/>
            <w:w w:val="105"/>
            <w:u w:val="single" w:color="215E9E"/>
          </w:rPr>
          <w:t>https://stellamaris.perthcatholic.org.au/</w:t>
        </w:r>
      </w:hyperlink>
    </w:p>
    <w:p w14:paraId="530BDC46" w14:textId="77777777" w:rsidR="00A21C4F" w:rsidRPr="00EA666E" w:rsidRDefault="00A21C4F" w:rsidP="00F119B6">
      <w:pPr>
        <w:pStyle w:val="BodyText"/>
        <w:spacing w:before="18" w:line="240" w:lineRule="auto"/>
        <w:ind w:left="0"/>
      </w:pPr>
    </w:p>
    <w:p w14:paraId="090E3962" w14:textId="7DE284B2" w:rsidR="00A21C4F" w:rsidRPr="00EA666E" w:rsidRDefault="00F31B28" w:rsidP="00F119B6">
      <w:pPr>
        <w:tabs>
          <w:tab w:val="left" w:pos="733"/>
        </w:tabs>
        <w:spacing w:line="336" w:lineRule="exact"/>
        <w:ind w:left="13"/>
        <w:rPr>
          <w:sz w:val="26"/>
          <w:szCs w:val="26"/>
        </w:rPr>
      </w:pPr>
      <w:r w:rsidRPr="00EA666E">
        <w:rPr>
          <w:b/>
          <w:w w:val="110"/>
          <w:sz w:val="26"/>
          <w:szCs w:val="26"/>
        </w:rPr>
        <w:tab/>
        <w:t>13.11 THE</w:t>
      </w:r>
      <w:r w:rsidRPr="00EA666E">
        <w:rPr>
          <w:b/>
          <w:spacing w:val="-18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SHOPFRONT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(Contact:</w:t>
      </w:r>
      <w:r w:rsidRPr="00EA666E">
        <w:rPr>
          <w:spacing w:val="-17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Damian</w:t>
      </w:r>
      <w:r w:rsidRPr="00EA666E">
        <w:rPr>
          <w:spacing w:val="-17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Walsh)</w:t>
      </w:r>
    </w:p>
    <w:p w14:paraId="01BC10D0" w14:textId="77777777" w:rsidR="00A21C4F" w:rsidRPr="00EA666E" w:rsidRDefault="00A21C4F" w:rsidP="00F119B6">
      <w:pPr>
        <w:pStyle w:val="BodyText"/>
        <w:ind w:left="733"/>
      </w:pPr>
      <w:hyperlink r:id="rId32">
        <w:r w:rsidRPr="00EA666E">
          <w:rPr>
            <w:color w:val="215E9E"/>
            <w:spacing w:val="-2"/>
            <w:w w:val="105"/>
            <w:u w:val="single" w:color="215E9E"/>
          </w:rPr>
          <w:t>https://shopfront.perthcatholic.org.au/</w:t>
        </w:r>
      </w:hyperlink>
    </w:p>
    <w:p w14:paraId="26DDB57C" w14:textId="77226CAB" w:rsidR="00A21C4F" w:rsidRPr="00EA666E" w:rsidRDefault="00F31B28" w:rsidP="00F119B6">
      <w:pPr>
        <w:tabs>
          <w:tab w:val="left" w:pos="733"/>
        </w:tabs>
        <w:spacing w:before="312" w:line="336" w:lineRule="exact"/>
        <w:ind w:left="13"/>
        <w:rPr>
          <w:sz w:val="26"/>
          <w:szCs w:val="26"/>
        </w:rPr>
      </w:pPr>
      <w:r w:rsidRPr="00EA666E">
        <w:rPr>
          <w:b/>
          <w:w w:val="110"/>
          <w:sz w:val="26"/>
          <w:szCs w:val="26"/>
        </w:rPr>
        <w:tab/>
        <w:t>13.12 WA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CATHOLIC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MIGRANT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&amp;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REFUGEE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b/>
          <w:w w:val="110"/>
          <w:sz w:val="26"/>
          <w:szCs w:val="26"/>
        </w:rPr>
        <w:t>OFFICE</w:t>
      </w:r>
      <w:r w:rsidRPr="00EA666E">
        <w:rPr>
          <w:b/>
          <w:spacing w:val="-16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(Contact:</w:t>
      </w:r>
      <w:r w:rsidRPr="00EA666E">
        <w:rPr>
          <w:spacing w:val="-16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Dcn</w:t>
      </w:r>
      <w:r w:rsidRPr="00EA666E">
        <w:rPr>
          <w:spacing w:val="-16"/>
          <w:w w:val="110"/>
          <w:sz w:val="26"/>
          <w:szCs w:val="26"/>
        </w:rPr>
        <w:t xml:space="preserve"> </w:t>
      </w:r>
      <w:r w:rsidRPr="00EA666E">
        <w:rPr>
          <w:w w:val="110"/>
          <w:sz w:val="26"/>
          <w:szCs w:val="26"/>
        </w:rPr>
        <w:t>Greg</w:t>
      </w:r>
      <w:r w:rsidRPr="00EA666E">
        <w:rPr>
          <w:spacing w:val="-16"/>
          <w:w w:val="110"/>
          <w:sz w:val="26"/>
          <w:szCs w:val="26"/>
        </w:rPr>
        <w:t xml:space="preserve"> </w:t>
      </w:r>
      <w:r w:rsidRPr="00EA666E">
        <w:rPr>
          <w:spacing w:val="-2"/>
          <w:w w:val="110"/>
          <w:sz w:val="26"/>
          <w:szCs w:val="26"/>
        </w:rPr>
        <w:t>Lowe)</w:t>
      </w:r>
    </w:p>
    <w:p w14:paraId="22881930" w14:textId="77777777" w:rsidR="00A21C4F" w:rsidRPr="00EA666E" w:rsidRDefault="00A21C4F" w:rsidP="00F119B6">
      <w:pPr>
        <w:pStyle w:val="BodyText"/>
        <w:ind w:left="733"/>
      </w:pPr>
      <w:hyperlink r:id="rId33">
        <w:r w:rsidRPr="00EA666E">
          <w:rPr>
            <w:color w:val="215E9E"/>
            <w:spacing w:val="-2"/>
            <w:w w:val="105"/>
            <w:u w:val="single" w:color="215E9E"/>
          </w:rPr>
          <w:t>https://wacmro.perthcatholic.org.au/</w:t>
        </w:r>
      </w:hyperlink>
    </w:p>
    <w:p w14:paraId="5A3B0753" w14:textId="7DBADDBA" w:rsidR="00A21C4F" w:rsidRPr="00EA666E" w:rsidRDefault="00C96B3D" w:rsidP="00F119B6">
      <w:pPr>
        <w:tabs>
          <w:tab w:val="left" w:pos="733"/>
        </w:tabs>
        <w:spacing w:before="311"/>
        <w:ind w:left="13"/>
        <w:rPr>
          <w:sz w:val="26"/>
          <w:szCs w:val="26"/>
        </w:rPr>
      </w:pPr>
      <w:r>
        <w:rPr>
          <w:b/>
          <w:spacing w:val="6"/>
          <w:sz w:val="26"/>
          <w:szCs w:val="26"/>
        </w:rPr>
        <w:tab/>
        <w:t xml:space="preserve">13.13 </w:t>
      </w:r>
      <w:r w:rsidRPr="00EA666E">
        <w:rPr>
          <w:b/>
          <w:spacing w:val="6"/>
          <w:sz w:val="26"/>
          <w:szCs w:val="26"/>
        </w:rPr>
        <w:t>OFFICE</w:t>
      </w:r>
      <w:r w:rsidRPr="00EA666E">
        <w:rPr>
          <w:b/>
          <w:spacing w:val="38"/>
          <w:sz w:val="26"/>
          <w:szCs w:val="26"/>
        </w:rPr>
        <w:t xml:space="preserve"> </w:t>
      </w:r>
      <w:r w:rsidRPr="00EA666E">
        <w:rPr>
          <w:b/>
          <w:spacing w:val="6"/>
          <w:sz w:val="26"/>
          <w:szCs w:val="26"/>
        </w:rPr>
        <w:t>of</w:t>
      </w:r>
      <w:r w:rsidRPr="00EA666E">
        <w:rPr>
          <w:b/>
          <w:spacing w:val="38"/>
          <w:sz w:val="26"/>
          <w:szCs w:val="26"/>
        </w:rPr>
        <w:t xml:space="preserve"> </w:t>
      </w:r>
      <w:r w:rsidRPr="00EA666E">
        <w:rPr>
          <w:b/>
          <w:spacing w:val="6"/>
          <w:sz w:val="26"/>
          <w:szCs w:val="26"/>
        </w:rPr>
        <w:t>COMMUNICATIONS</w:t>
      </w:r>
      <w:r w:rsidRPr="00EA666E">
        <w:rPr>
          <w:b/>
          <w:spacing w:val="39"/>
          <w:sz w:val="26"/>
          <w:szCs w:val="26"/>
        </w:rPr>
        <w:t xml:space="preserve"> </w:t>
      </w:r>
      <w:r w:rsidRPr="00EA666E">
        <w:rPr>
          <w:spacing w:val="6"/>
          <w:sz w:val="26"/>
          <w:szCs w:val="26"/>
        </w:rPr>
        <w:t>(Contact:</w:t>
      </w:r>
      <w:r w:rsidRPr="00EA666E">
        <w:rPr>
          <w:spacing w:val="38"/>
          <w:sz w:val="26"/>
          <w:szCs w:val="26"/>
        </w:rPr>
        <w:t xml:space="preserve"> </w:t>
      </w:r>
      <w:r w:rsidRPr="00EA666E">
        <w:rPr>
          <w:spacing w:val="6"/>
          <w:sz w:val="26"/>
          <w:szCs w:val="26"/>
        </w:rPr>
        <w:t>Jamie</w:t>
      </w:r>
      <w:r w:rsidRPr="00EA666E">
        <w:rPr>
          <w:spacing w:val="39"/>
          <w:sz w:val="26"/>
          <w:szCs w:val="26"/>
        </w:rPr>
        <w:t xml:space="preserve"> </w:t>
      </w:r>
      <w:r w:rsidRPr="00EA666E">
        <w:rPr>
          <w:spacing w:val="-2"/>
          <w:sz w:val="26"/>
          <w:szCs w:val="26"/>
        </w:rPr>
        <w:t>O’Brien)</w:t>
      </w:r>
    </w:p>
    <w:p w14:paraId="2594E088" w14:textId="77777777" w:rsidR="00A21C4F" w:rsidRPr="005149CA" w:rsidRDefault="00A21C4F" w:rsidP="00F119B6">
      <w:pPr>
        <w:pStyle w:val="ListParagraph"/>
        <w:spacing w:line="240" w:lineRule="auto"/>
        <w:ind w:left="733" w:firstLine="0"/>
        <w:rPr>
          <w:sz w:val="28"/>
        </w:rPr>
        <w:sectPr w:rsidR="00A21C4F" w:rsidRPr="005149CA">
          <w:pgSz w:w="11910" w:h="16840"/>
          <w:pgMar w:top="620" w:right="708" w:bottom="640" w:left="708" w:header="0" w:footer="454" w:gutter="0"/>
          <w:cols w:space="720"/>
        </w:sectPr>
      </w:pPr>
    </w:p>
    <w:p w14:paraId="425A05B7" w14:textId="4B140731" w:rsidR="00D62A58" w:rsidRPr="005149CA" w:rsidRDefault="00D62A58" w:rsidP="00D62A58">
      <w:pPr>
        <w:pStyle w:val="Heading4"/>
        <w:numPr>
          <w:ilvl w:val="0"/>
          <w:numId w:val="3"/>
        </w:numPr>
        <w:tabs>
          <w:tab w:val="left" w:pos="733"/>
        </w:tabs>
        <w:spacing w:before="73" w:line="336" w:lineRule="exact"/>
      </w:pPr>
      <w:r w:rsidRPr="005149CA">
        <w:rPr>
          <w:w w:val="110"/>
        </w:rPr>
        <w:lastRenderedPageBreak/>
        <w:t>Support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&amp;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Emergency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Contact</w:t>
      </w:r>
      <w:r w:rsidRPr="005149CA">
        <w:rPr>
          <w:spacing w:val="-9"/>
          <w:w w:val="110"/>
        </w:rPr>
        <w:t xml:space="preserve"> </w:t>
      </w:r>
      <w:r w:rsidRPr="005149CA">
        <w:rPr>
          <w:spacing w:val="-2"/>
          <w:w w:val="110"/>
        </w:rPr>
        <w:t>Numbers</w:t>
      </w:r>
    </w:p>
    <w:p w14:paraId="129A2795" w14:textId="77777777" w:rsidR="00D62A58" w:rsidRPr="005149CA" w:rsidRDefault="00D62A58" w:rsidP="00D62A58">
      <w:pPr>
        <w:pStyle w:val="BodyText"/>
        <w:ind w:left="733"/>
      </w:pPr>
      <w:r w:rsidRPr="005149CA">
        <w:t>Beyond</w:t>
      </w:r>
      <w:r w:rsidRPr="005149CA">
        <w:rPr>
          <w:spacing w:val="40"/>
        </w:rPr>
        <w:t xml:space="preserve"> </w:t>
      </w:r>
      <w:r w:rsidRPr="005149CA">
        <w:t>Blue,</w:t>
      </w:r>
      <w:r w:rsidRPr="005149CA">
        <w:rPr>
          <w:spacing w:val="40"/>
        </w:rPr>
        <w:t xml:space="preserve"> </w:t>
      </w:r>
      <w:r w:rsidRPr="005149CA">
        <w:t>Lifeline,</w:t>
      </w:r>
      <w:r w:rsidRPr="005149CA">
        <w:rPr>
          <w:spacing w:val="41"/>
        </w:rPr>
        <w:t xml:space="preserve"> </w:t>
      </w:r>
      <w:r w:rsidRPr="005149CA">
        <w:t>1800</w:t>
      </w:r>
      <w:r w:rsidRPr="005149CA">
        <w:rPr>
          <w:spacing w:val="39"/>
        </w:rPr>
        <w:t xml:space="preserve"> </w:t>
      </w:r>
      <w:r w:rsidRPr="005149CA">
        <w:t>Respect</w:t>
      </w:r>
      <w:r w:rsidRPr="005149CA">
        <w:rPr>
          <w:spacing w:val="38"/>
        </w:rPr>
        <w:t xml:space="preserve"> </w:t>
      </w:r>
      <w:r w:rsidRPr="005149CA">
        <w:rPr>
          <w:spacing w:val="-4"/>
        </w:rPr>
        <w:t>etc.</w:t>
      </w:r>
    </w:p>
    <w:p w14:paraId="28E4FABF" w14:textId="77777777" w:rsidR="00336A24" w:rsidRDefault="00336A24">
      <w:pPr>
        <w:rPr>
          <w:w w:val="110"/>
        </w:rPr>
        <w:sectPr w:rsidR="00336A24" w:rsidSect="00FB3B7C">
          <w:pgSz w:w="11910" w:h="16840"/>
          <w:pgMar w:top="1440" w:right="1440" w:bottom="1440" w:left="1440" w:header="0" w:footer="454" w:gutter="0"/>
          <w:cols w:space="720"/>
          <w:docGrid w:linePitch="299"/>
        </w:sectPr>
      </w:pPr>
    </w:p>
    <w:sdt>
      <w:sdtPr>
        <w:rPr>
          <w:rStyle w:val="FormResponseTextStyle"/>
        </w:rPr>
        <w:alias w:val="Other Support Numbers"/>
        <w:tag w:val="Other Support Numbers"/>
        <w:id w:val="1516956149"/>
        <w:placeholder>
          <w:docPart w:val="C26CBFB861954C61A87AF65749E28C32"/>
        </w:placeholder>
        <w:showingPlcHdr/>
      </w:sdtPr>
      <w:sdtEndPr>
        <w:rPr>
          <w:rStyle w:val="DefaultParagraphFont"/>
          <w:rFonts w:ascii="Calibri" w:hAnsi="Calibri"/>
          <w:w w:val="110"/>
        </w:rPr>
      </w:sdtEndPr>
      <w:sdtContent>
        <w:p w14:paraId="12242254" w14:textId="611CD966" w:rsidR="00156F6A" w:rsidRDefault="00336A24" w:rsidP="00336A24">
          <w:pPr>
            <w:ind w:firstLine="720"/>
            <w:rPr>
              <w:w w:val="110"/>
            </w:rPr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sdtContent>
    </w:sdt>
    <w:p w14:paraId="57BB120A" w14:textId="77777777" w:rsidR="00156F6A" w:rsidRDefault="00156F6A" w:rsidP="00156F6A">
      <w:pPr>
        <w:pStyle w:val="Heading5"/>
        <w:ind w:left="13" w:firstLine="0"/>
      </w:pPr>
    </w:p>
    <w:p w14:paraId="56653B7F" w14:textId="77777777" w:rsidR="00336A24" w:rsidRDefault="00336A24" w:rsidP="00156F6A">
      <w:pPr>
        <w:pStyle w:val="Heading5"/>
        <w:ind w:left="13" w:firstLine="0"/>
        <w:sectPr w:rsidR="00336A24" w:rsidSect="00336A24">
          <w:type w:val="continuous"/>
          <w:pgSz w:w="11910" w:h="16840"/>
          <w:pgMar w:top="1440" w:right="1440" w:bottom="1440" w:left="1440" w:header="0" w:footer="454" w:gutter="0"/>
          <w:cols w:space="720"/>
          <w:docGrid w:linePitch="299"/>
        </w:sectPr>
      </w:pPr>
    </w:p>
    <w:p w14:paraId="452C7A86" w14:textId="77777777" w:rsidR="00336A24" w:rsidRDefault="00336A24" w:rsidP="00156F6A">
      <w:pPr>
        <w:pStyle w:val="Heading5"/>
        <w:ind w:left="13" w:firstLine="0"/>
      </w:pPr>
    </w:p>
    <w:p w14:paraId="0F45B694" w14:textId="4EEF91D9" w:rsidR="00156F6A" w:rsidRPr="005149CA" w:rsidRDefault="00156F6A" w:rsidP="00156F6A">
      <w:pPr>
        <w:pStyle w:val="Heading5"/>
        <w:ind w:left="13" w:firstLine="0"/>
      </w:pPr>
      <w:r w:rsidRPr="005149CA">
        <w:t>Join</w:t>
      </w:r>
      <w:r w:rsidRPr="005149CA">
        <w:rPr>
          <w:spacing w:val="32"/>
        </w:rPr>
        <w:t xml:space="preserve"> </w:t>
      </w:r>
      <w:r w:rsidRPr="005149CA">
        <w:t>Us</w:t>
      </w:r>
      <w:r w:rsidRPr="005149CA">
        <w:rPr>
          <w:spacing w:val="35"/>
        </w:rPr>
        <w:t xml:space="preserve"> </w:t>
      </w:r>
      <w:r w:rsidRPr="005149CA">
        <w:t>in</w:t>
      </w:r>
      <w:r w:rsidRPr="005149CA">
        <w:rPr>
          <w:spacing w:val="32"/>
        </w:rPr>
        <w:t xml:space="preserve"> </w:t>
      </w:r>
      <w:r w:rsidRPr="005149CA">
        <w:t>Building</w:t>
      </w:r>
      <w:r w:rsidRPr="005149CA">
        <w:rPr>
          <w:spacing w:val="33"/>
        </w:rPr>
        <w:t xml:space="preserve"> </w:t>
      </w:r>
      <w:r w:rsidRPr="005149CA">
        <w:t>Our</w:t>
      </w:r>
      <w:r w:rsidRPr="005149CA">
        <w:rPr>
          <w:spacing w:val="33"/>
        </w:rPr>
        <w:t xml:space="preserve"> </w:t>
      </w:r>
      <w:r w:rsidRPr="005149CA">
        <w:t>Faith</w:t>
      </w:r>
      <w:r w:rsidRPr="005149CA">
        <w:rPr>
          <w:spacing w:val="32"/>
        </w:rPr>
        <w:t xml:space="preserve"> </w:t>
      </w:r>
      <w:r w:rsidRPr="005149CA">
        <w:rPr>
          <w:spacing w:val="-2"/>
        </w:rPr>
        <w:t>Community.</w:t>
      </w:r>
    </w:p>
    <w:p w14:paraId="0079F8E0" w14:textId="77777777" w:rsidR="00156F6A" w:rsidRPr="005149CA" w:rsidRDefault="00156F6A" w:rsidP="00156F6A">
      <w:pPr>
        <w:pStyle w:val="BodyText"/>
        <w:spacing w:before="2" w:line="235" w:lineRule="auto"/>
        <w:ind w:left="733"/>
      </w:pPr>
      <w:r w:rsidRPr="005149CA">
        <w:rPr>
          <w:w w:val="105"/>
        </w:rPr>
        <w:t>We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look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forward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getting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know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you.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Please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feel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free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introduce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yourself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after Mass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or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stop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by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office.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If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you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have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any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questions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or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need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assistance,</w:t>
      </w:r>
      <w:r w:rsidRPr="005149CA">
        <w:rPr>
          <w:spacing w:val="-2"/>
          <w:w w:val="105"/>
        </w:rPr>
        <w:t xml:space="preserve"> </w:t>
      </w:r>
      <w:r w:rsidRPr="005149CA">
        <w:rPr>
          <w:w w:val="105"/>
        </w:rPr>
        <w:t>don’t hesitate to reach out.</w:t>
      </w:r>
    </w:p>
    <w:p w14:paraId="624D6A30" w14:textId="77777777" w:rsidR="00156F6A" w:rsidRPr="005149CA" w:rsidRDefault="00156F6A" w:rsidP="00156F6A">
      <w:pPr>
        <w:pStyle w:val="Heading5"/>
        <w:spacing w:before="310" w:line="240" w:lineRule="auto"/>
        <w:ind w:left="13" w:firstLine="0"/>
      </w:pPr>
      <w:r w:rsidRPr="005149CA">
        <w:rPr>
          <w:w w:val="110"/>
        </w:rPr>
        <w:t>God</w:t>
      </w:r>
      <w:r w:rsidRPr="005149CA">
        <w:rPr>
          <w:spacing w:val="-8"/>
          <w:w w:val="110"/>
        </w:rPr>
        <w:t xml:space="preserve"> </w:t>
      </w:r>
      <w:r w:rsidRPr="005149CA">
        <w:rPr>
          <w:w w:val="110"/>
        </w:rPr>
        <w:t>bless</w:t>
      </w:r>
      <w:r w:rsidRPr="005149CA">
        <w:rPr>
          <w:spacing w:val="-7"/>
          <w:w w:val="110"/>
        </w:rPr>
        <w:t xml:space="preserve"> </w:t>
      </w:r>
      <w:r w:rsidRPr="005149CA">
        <w:rPr>
          <w:w w:val="110"/>
        </w:rPr>
        <w:t>you,</w:t>
      </w:r>
      <w:r w:rsidRPr="005149CA">
        <w:rPr>
          <w:spacing w:val="-8"/>
          <w:w w:val="110"/>
        </w:rPr>
        <w:t xml:space="preserve"> </w:t>
      </w:r>
      <w:r w:rsidRPr="005149CA">
        <w:rPr>
          <w:w w:val="110"/>
        </w:rPr>
        <w:t>and</w:t>
      </w:r>
      <w:r w:rsidRPr="005149CA">
        <w:rPr>
          <w:spacing w:val="-7"/>
          <w:w w:val="110"/>
        </w:rPr>
        <w:t xml:space="preserve"> </w:t>
      </w:r>
      <w:r w:rsidRPr="005149CA">
        <w:rPr>
          <w:spacing w:val="-2"/>
          <w:w w:val="110"/>
        </w:rPr>
        <w:t>welcome!</w:t>
      </w:r>
    </w:p>
    <w:p w14:paraId="5CD7E683" w14:textId="476139F0" w:rsidR="00D62A58" w:rsidRDefault="00D62A58">
      <w:pPr>
        <w:rPr>
          <w:w w:val="110"/>
        </w:rPr>
      </w:pPr>
    </w:p>
    <w:sdt>
      <w:sdtPr>
        <w:rPr>
          <w:rStyle w:val="FormResponseTextStyle"/>
        </w:rPr>
        <w:alias w:val="Parish Priest Name"/>
        <w:tag w:val="Parish Priest Name"/>
        <w:id w:val="-7445314"/>
        <w:placeholder>
          <w:docPart w:val="79C47A2B8645401497459A0E62AAB6AA"/>
        </w:placeholder>
        <w:showingPlcHdr/>
      </w:sdtPr>
      <w:sdtEndPr>
        <w:rPr>
          <w:rStyle w:val="DefaultParagraphFont"/>
          <w:rFonts w:ascii="Calibri" w:hAnsi="Calibri"/>
          <w:w w:val="105"/>
          <w:sz w:val="26"/>
        </w:rPr>
      </w:sdtEndPr>
      <w:sdtContent>
        <w:p w14:paraId="1B29F105" w14:textId="77777777" w:rsidR="00336A24" w:rsidRDefault="00336A24" w:rsidP="00336A24">
          <w:pPr>
            <w:pStyle w:val="BodyText"/>
            <w:spacing w:line="315" w:lineRule="exact"/>
            <w:ind w:left="14"/>
            <w:rPr>
              <w:w w:val="105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01D2BBAC" w14:textId="77777777" w:rsidR="00336A24" w:rsidRDefault="00336A24" w:rsidP="00336A24">
      <w:pPr>
        <w:pStyle w:val="BodyText"/>
        <w:spacing w:line="315" w:lineRule="exact"/>
        <w:ind w:left="14"/>
        <w:rPr>
          <w:w w:val="105"/>
          <w:sz w:val="22"/>
          <w:szCs w:val="22"/>
        </w:rPr>
      </w:pPr>
    </w:p>
    <w:p w14:paraId="13D8D09D" w14:textId="77777777" w:rsidR="00336A24" w:rsidRDefault="00336A24">
      <w:pPr>
        <w:rPr>
          <w:w w:val="110"/>
        </w:rPr>
      </w:pPr>
    </w:p>
    <w:sdt>
      <w:sdtPr>
        <w:rPr>
          <w:rStyle w:val="FormResponseTextStyle"/>
        </w:rPr>
        <w:alias w:val="Parish Contact Information"/>
        <w:tag w:val="Parish Contact Information"/>
        <w:id w:val="-596173530"/>
        <w:placeholder>
          <w:docPart w:val="0BCAABD0696E44439BA4D955DDB1121A"/>
        </w:placeholder>
        <w:showingPlcHdr/>
      </w:sdtPr>
      <w:sdtEndPr>
        <w:rPr>
          <w:rStyle w:val="DefaultParagraphFont"/>
          <w:rFonts w:ascii="Calibri" w:hAnsi="Calibri"/>
          <w:sz w:val="26"/>
        </w:rPr>
      </w:sdtEndPr>
      <w:sdtContent>
        <w:p w14:paraId="4CBD452A" w14:textId="77777777" w:rsidR="00336A24" w:rsidRDefault="00336A24" w:rsidP="00336A24">
          <w:pPr>
            <w:rPr>
              <w:rStyle w:val="FormEntryCharacterType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39D66105" w14:textId="77777777" w:rsidR="00336A24" w:rsidRDefault="00336A24">
      <w:pPr>
        <w:rPr>
          <w:w w:val="110"/>
        </w:rPr>
        <w:sectPr w:rsidR="00336A24" w:rsidSect="00336A24">
          <w:type w:val="continuous"/>
          <w:pgSz w:w="11910" w:h="16840"/>
          <w:pgMar w:top="1440" w:right="1440" w:bottom="1440" w:left="1440" w:header="0" w:footer="454" w:gutter="0"/>
          <w:cols w:space="720"/>
          <w:docGrid w:linePitch="299"/>
        </w:sectPr>
      </w:pPr>
    </w:p>
    <w:p w14:paraId="7E03DBA0" w14:textId="097D9E81" w:rsidR="00156F6A" w:rsidRPr="00156F6A" w:rsidRDefault="00156F6A" w:rsidP="00336A24">
      <w:pPr>
        <w:pStyle w:val="Heading4"/>
        <w:tabs>
          <w:tab w:val="left" w:pos="733"/>
        </w:tabs>
        <w:spacing w:line="336" w:lineRule="exact"/>
        <w:ind w:left="0" w:firstLine="0"/>
        <w:rPr>
          <w:sz w:val="36"/>
          <w:szCs w:val="36"/>
        </w:rPr>
      </w:pPr>
      <w:r w:rsidRPr="00156F6A">
        <w:rPr>
          <w:sz w:val="36"/>
          <w:szCs w:val="36"/>
          <w:lang w:val="en-US"/>
        </w:rPr>
        <w:lastRenderedPageBreak/>
        <w:t>A Note for the Parish Priest / Secretary</w:t>
      </w:r>
    </w:p>
    <w:p w14:paraId="49BE13C9" w14:textId="3EAFEC2A" w:rsidR="00A21C4F" w:rsidRPr="005149CA" w:rsidRDefault="007D0976" w:rsidP="003E7D02">
      <w:pPr>
        <w:pStyle w:val="Heading4"/>
        <w:numPr>
          <w:ilvl w:val="0"/>
          <w:numId w:val="3"/>
        </w:numPr>
        <w:tabs>
          <w:tab w:val="left" w:pos="733"/>
        </w:tabs>
        <w:spacing w:line="336" w:lineRule="exact"/>
      </w:pPr>
      <w:r w:rsidRPr="005149CA">
        <w:rPr>
          <w:w w:val="110"/>
        </w:rPr>
        <w:t>Parish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Registration</w:t>
      </w:r>
      <w:r w:rsidRPr="005149CA">
        <w:rPr>
          <w:spacing w:val="-15"/>
          <w:w w:val="110"/>
        </w:rPr>
        <w:t xml:space="preserve"> </w:t>
      </w:r>
      <w:r w:rsidRPr="005149CA">
        <w:rPr>
          <w:spacing w:val="-4"/>
          <w:w w:val="110"/>
        </w:rPr>
        <w:t>Form</w:t>
      </w:r>
    </w:p>
    <w:p w14:paraId="1C09F30B" w14:textId="412BFA84" w:rsidR="00A21C4F" w:rsidRPr="005149CA" w:rsidRDefault="005F4E17">
      <w:pPr>
        <w:pStyle w:val="BodyText"/>
        <w:spacing w:line="235" w:lineRule="auto"/>
        <w:ind w:left="733"/>
      </w:pPr>
      <w:r w:rsidRPr="005F4E17">
        <w:rPr>
          <w:w w:val="105"/>
          <w:lang w:val="en-US"/>
        </w:rPr>
        <w:t xml:space="preserve">A simple form for the newcomer to officially register as a parishioner, ensuring they receive parish updates and sacramental preparation information. (See </w:t>
      </w:r>
      <w:proofErr w:type="gramStart"/>
      <w:r w:rsidRPr="005F4E17">
        <w:rPr>
          <w:w w:val="105"/>
          <w:lang w:val="en-US"/>
        </w:rPr>
        <w:t>attachment)</w:t>
      </w:r>
      <w:r w:rsidR="000E55CC">
        <w:rPr>
          <w:w w:val="105"/>
          <w:lang w:val="en-US"/>
        </w:rPr>
        <w:t>s</w:t>
      </w:r>
      <w:proofErr w:type="gramEnd"/>
    </w:p>
    <w:p w14:paraId="44BDAB7D" w14:textId="77777777" w:rsidR="00A21C4F" w:rsidRPr="005149CA" w:rsidRDefault="007D0976" w:rsidP="003E7D02">
      <w:pPr>
        <w:pStyle w:val="Heading4"/>
        <w:numPr>
          <w:ilvl w:val="0"/>
          <w:numId w:val="3"/>
        </w:numPr>
        <w:tabs>
          <w:tab w:val="left" w:pos="733"/>
        </w:tabs>
        <w:spacing w:before="314" w:line="336" w:lineRule="exact"/>
      </w:pPr>
      <w:r w:rsidRPr="005149CA">
        <w:rPr>
          <w:spacing w:val="2"/>
        </w:rPr>
        <w:t>Survey</w:t>
      </w:r>
      <w:r w:rsidRPr="005149CA">
        <w:rPr>
          <w:spacing w:val="46"/>
        </w:rPr>
        <w:t xml:space="preserve"> </w:t>
      </w:r>
      <w:r w:rsidRPr="005149CA">
        <w:rPr>
          <w:spacing w:val="2"/>
        </w:rPr>
        <w:t>(or</w:t>
      </w:r>
      <w:r w:rsidRPr="005149CA">
        <w:rPr>
          <w:spacing w:val="47"/>
        </w:rPr>
        <w:t xml:space="preserve"> </w:t>
      </w:r>
      <w:r w:rsidRPr="005149CA">
        <w:rPr>
          <w:spacing w:val="2"/>
        </w:rPr>
        <w:t>Parish</w:t>
      </w:r>
      <w:r w:rsidRPr="005149CA">
        <w:rPr>
          <w:spacing w:val="46"/>
        </w:rPr>
        <w:t xml:space="preserve"> </w:t>
      </w:r>
      <w:r w:rsidRPr="005149CA">
        <w:rPr>
          <w:spacing w:val="2"/>
        </w:rPr>
        <w:t>Registration</w:t>
      </w:r>
      <w:r w:rsidRPr="005149CA">
        <w:rPr>
          <w:spacing w:val="47"/>
        </w:rPr>
        <w:t xml:space="preserve"> </w:t>
      </w:r>
      <w:r w:rsidRPr="005149CA">
        <w:rPr>
          <w:spacing w:val="2"/>
        </w:rPr>
        <w:t>Form</w:t>
      </w:r>
      <w:r w:rsidRPr="005149CA">
        <w:rPr>
          <w:spacing w:val="46"/>
        </w:rPr>
        <w:t xml:space="preserve"> </w:t>
      </w:r>
      <w:r w:rsidRPr="005149CA">
        <w:rPr>
          <w:spacing w:val="2"/>
        </w:rPr>
        <w:t>and</w:t>
      </w:r>
      <w:r w:rsidRPr="005149CA">
        <w:rPr>
          <w:spacing w:val="47"/>
        </w:rPr>
        <w:t xml:space="preserve"> </w:t>
      </w:r>
      <w:r w:rsidRPr="005149CA">
        <w:rPr>
          <w:spacing w:val="2"/>
        </w:rPr>
        <w:t>Survey</w:t>
      </w:r>
      <w:r w:rsidRPr="005149CA">
        <w:rPr>
          <w:spacing w:val="47"/>
        </w:rPr>
        <w:t xml:space="preserve"> </w:t>
      </w:r>
      <w:r w:rsidRPr="005149CA">
        <w:rPr>
          <w:spacing w:val="-2"/>
        </w:rPr>
        <w:t>combined?)</w:t>
      </w:r>
    </w:p>
    <w:p w14:paraId="3B68A09E" w14:textId="77777777" w:rsidR="00A21C4F" w:rsidRPr="005149CA" w:rsidRDefault="007D0976">
      <w:pPr>
        <w:pStyle w:val="BodyText"/>
        <w:spacing w:line="235" w:lineRule="auto"/>
        <w:ind w:left="733"/>
      </w:pPr>
      <w:r w:rsidRPr="005149CA">
        <w:rPr>
          <w:w w:val="105"/>
        </w:rPr>
        <w:t>Questions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about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needs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parishioner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understand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how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may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help them. (See New Parishioner Needs Survey)</w:t>
      </w:r>
    </w:p>
    <w:p w14:paraId="37E6AECE" w14:textId="77777777" w:rsidR="00A21C4F" w:rsidRPr="005149CA" w:rsidRDefault="007D0976" w:rsidP="003E7D02">
      <w:pPr>
        <w:pStyle w:val="Heading5"/>
        <w:numPr>
          <w:ilvl w:val="0"/>
          <w:numId w:val="3"/>
        </w:numPr>
        <w:tabs>
          <w:tab w:val="left" w:pos="733"/>
        </w:tabs>
        <w:spacing w:before="308"/>
      </w:pPr>
      <w:r w:rsidRPr="005149CA">
        <w:rPr>
          <w:w w:val="110"/>
        </w:rPr>
        <w:t>Small</w:t>
      </w:r>
      <w:r w:rsidRPr="005149CA">
        <w:rPr>
          <w:spacing w:val="4"/>
          <w:w w:val="110"/>
        </w:rPr>
        <w:t xml:space="preserve"> </w:t>
      </w:r>
      <w:r w:rsidRPr="005149CA">
        <w:rPr>
          <w:w w:val="110"/>
        </w:rPr>
        <w:t>Gift</w:t>
      </w:r>
      <w:r w:rsidRPr="005149CA">
        <w:rPr>
          <w:spacing w:val="2"/>
          <w:w w:val="110"/>
        </w:rPr>
        <w:t xml:space="preserve"> </w:t>
      </w:r>
      <w:r w:rsidRPr="005149CA">
        <w:rPr>
          <w:spacing w:val="-2"/>
          <w:w w:val="110"/>
        </w:rPr>
        <w:t>(Optional)</w:t>
      </w:r>
    </w:p>
    <w:p w14:paraId="27CCF3C6" w14:textId="77777777" w:rsidR="00A21C4F" w:rsidRPr="005149CA" w:rsidRDefault="007D0976">
      <w:pPr>
        <w:pStyle w:val="BodyText"/>
        <w:spacing w:before="2" w:line="235" w:lineRule="auto"/>
        <w:ind w:left="733"/>
      </w:pPr>
      <w:r w:rsidRPr="005149CA">
        <w:t>A</w:t>
      </w:r>
      <w:r w:rsidRPr="005149CA">
        <w:rPr>
          <w:spacing w:val="33"/>
        </w:rPr>
        <w:t xml:space="preserve"> </w:t>
      </w:r>
      <w:r w:rsidRPr="005149CA">
        <w:t>small</w:t>
      </w:r>
      <w:r w:rsidRPr="005149CA">
        <w:rPr>
          <w:spacing w:val="33"/>
        </w:rPr>
        <w:t xml:space="preserve"> </w:t>
      </w:r>
      <w:r w:rsidRPr="005149CA">
        <w:t>token</w:t>
      </w:r>
      <w:r w:rsidRPr="005149CA">
        <w:rPr>
          <w:spacing w:val="33"/>
        </w:rPr>
        <w:t xml:space="preserve"> </w:t>
      </w:r>
      <w:r w:rsidRPr="005149CA">
        <w:t>of</w:t>
      </w:r>
      <w:r w:rsidRPr="005149CA">
        <w:rPr>
          <w:spacing w:val="33"/>
        </w:rPr>
        <w:t xml:space="preserve"> </w:t>
      </w:r>
      <w:r w:rsidRPr="005149CA">
        <w:t>welcome,</w:t>
      </w:r>
      <w:r w:rsidRPr="005149CA">
        <w:rPr>
          <w:spacing w:val="35"/>
        </w:rPr>
        <w:t xml:space="preserve"> </w:t>
      </w:r>
      <w:r w:rsidRPr="005149CA">
        <w:t>such</w:t>
      </w:r>
      <w:r w:rsidRPr="005149CA">
        <w:rPr>
          <w:spacing w:val="33"/>
        </w:rPr>
        <w:t xml:space="preserve"> </w:t>
      </w:r>
      <w:r w:rsidRPr="005149CA">
        <w:t>as</w:t>
      </w:r>
      <w:r w:rsidRPr="005149CA">
        <w:rPr>
          <w:spacing w:val="35"/>
        </w:rPr>
        <w:t xml:space="preserve"> </w:t>
      </w:r>
      <w:r w:rsidRPr="005149CA">
        <w:t>a</w:t>
      </w:r>
      <w:r w:rsidRPr="005149CA">
        <w:rPr>
          <w:spacing w:val="33"/>
        </w:rPr>
        <w:t xml:space="preserve"> </w:t>
      </w:r>
      <w:r w:rsidRPr="005149CA">
        <w:t>blessed</w:t>
      </w:r>
      <w:r w:rsidRPr="005149CA">
        <w:rPr>
          <w:spacing w:val="35"/>
        </w:rPr>
        <w:t xml:space="preserve"> </w:t>
      </w:r>
      <w:r w:rsidRPr="005149CA">
        <w:t>parish</w:t>
      </w:r>
      <w:r w:rsidRPr="005149CA">
        <w:rPr>
          <w:spacing w:val="33"/>
        </w:rPr>
        <w:t xml:space="preserve"> </w:t>
      </w:r>
      <w:r w:rsidRPr="005149CA">
        <w:t>prayer</w:t>
      </w:r>
      <w:r w:rsidRPr="005149CA">
        <w:rPr>
          <w:spacing w:val="33"/>
        </w:rPr>
        <w:t xml:space="preserve"> </w:t>
      </w:r>
      <w:r w:rsidRPr="005149CA">
        <w:t>card,</w:t>
      </w:r>
      <w:r w:rsidRPr="005149CA">
        <w:rPr>
          <w:spacing w:val="35"/>
        </w:rPr>
        <w:t xml:space="preserve"> </w:t>
      </w:r>
      <w:r w:rsidRPr="005149CA">
        <w:t>parish</w:t>
      </w:r>
      <w:r w:rsidRPr="005149CA">
        <w:rPr>
          <w:spacing w:val="33"/>
        </w:rPr>
        <w:t xml:space="preserve"> </w:t>
      </w:r>
      <w:r w:rsidRPr="005149CA">
        <w:t>saint</w:t>
      </w:r>
      <w:r w:rsidRPr="005149CA">
        <w:rPr>
          <w:spacing w:val="33"/>
        </w:rPr>
        <w:t xml:space="preserve"> </w:t>
      </w:r>
      <w:r w:rsidRPr="005149CA">
        <w:t>card</w:t>
      </w:r>
      <w:r w:rsidRPr="005149CA">
        <w:rPr>
          <w:spacing w:val="35"/>
        </w:rPr>
        <w:t xml:space="preserve"> </w:t>
      </w:r>
      <w:r w:rsidRPr="005149CA">
        <w:t xml:space="preserve">or </w:t>
      </w:r>
      <w:r w:rsidRPr="005149CA">
        <w:rPr>
          <w:spacing w:val="-2"/>
          <w:w w:val="110"/>
        </w:rPr>
        <w:t>rosary.</w:t>
      </w:r>
    </w:p>
    <w:p w14:paraId="2A2698E1" w14:textId="77777777" w:rsidR="00156F6A" w:rsidRDefault="00156F6A" w:rsidP="00156F6A">
      <w:pPr>
        <w:pStyle w:val="BodyText"/>
        <w:spacing w:before="312" w:line="235" w:lineRule="auto"/>
        <w:ind w:left="0" w:right="182"/>
      </w:pPr>
    </w:p>
    <w:p w14:paraId="056226B3" w14:textId="12B7A44B" w:rsidR="00A21C4F" w:rsidRPr="005149CA" w:rsidRDefault="007D0976" w:rsidP="00156F6A">
      <w:pPr>
        <w:pStyle w:val="BodyText"/>
        <w:spacing w:before="312" w:line="235" w:lineRule="auto"/>
        <w:ind w:left="0" w:right="182"/>
      </w:pPr>
      <w:r w:rsidRPr="005149CA">
        <w:rPr>
          <w:w w:val="105"/>
        </w:rPr>
        <w:t>The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following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appendix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provides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a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sample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survey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for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identifying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needs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new parishioners.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It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should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be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adapted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suit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specific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requirements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5"/>
          <w:w w:val="105"/>
        </w:rPr>
        <w:t xml:space="preserve"> </w:t>
      </w:r>
      <w:r w:rsidRPr="005149CA">
        <w:rPr>
          <w:spacing w:val="-2"/>
          <w:w w:val="105"/>
        </w:rPr>
        <w:t>parish.</w:t>
      </w:r>
    </w:p>
    <w:p w14:paraId="217341D9" w14:textId="77777777" w:rsidR="00A21C4F" w:rsidRPr="005149CA" w:rsidRDefault="00A21C4F">
      <w:pPr>
        <w:pStyle w:val="BodyText"/>
        <w:spacing w:line="235" w:lineRule="auto"/>
        <w:sectPr w:rsidR="00A21C4F" w:rsidRPr="005149CA" w:rsidSect="00336A24">
          <w:pgSz w:w="11910" w:h="16840"/>
          <w:pgMar w:top="1440" w:right="1440" w:bottom="1440" w:left="1440" w:header="0" w:footer="454" w:gutter="0"/>
          <w:cols w:space="720"/>
          <w:docGrid w:linePitch="299"/>
        </w:sectPr>
      </w:pPr>
    </w:p>
    <w:p w14:paraId="5DB1EABC" w14:textId="77777777" w:rsidR="00A21C4F" w:rsidRPr="005149CA" w:rsidRDefault="007D0976">
      <w:pPr>
        <w:pStyle w:val="Heading5"/>
        <w:spacing w:before="73" w:line="240" w:lineRule="auto"/>
        <w:ind w:left="1" w:right="1" w:firstLine="0"/>
        <w:jc w:val="center"/>
      </w:pPr>
      <w:r w:rsidRPr="005149CA">
        <w:rPr>
          <w:spacing w:val="-2"/>
          <w:w w:val="110"/>
        </w:rPr>
        <w:lastRenderedPageBreak/>
        <w:t>Appendix</w:t>
      </w:r>
    </w:p>
    <w:p w14:paraId="0D872463" w14:textId="77777777" w:rsidR="00A21C4F" w:rsidRPr="005149CA" w:rsidRDefault="007D0976">
      <w:pPr>
        <w:spacing w:before="306"/>
        <w:ind w:left="1" w:right="1"/>
        <w:jc w:val="center"/>
        <w:rPr>
          <w:b/>
          <w:sz w:val="26"/>
        </w:rPr>
      </w:pPr>
      <w:r w:rsidRPr="005149CA">
        <w:rPr>
          <w:b/>
          <w:w w:val="110"/>
          <w:sz w:val="26"/>
        </w:rPr>
        <w:t>NEW</w:t>
      </w:r>
      <w:r w:rsidRPr="005149CA">
        <w:rPr>
          <w:b/>
          <w:spacing w:val="9"/>
          <w:w w:val="110"/>
          <w:sz w:val="26"/>
        </w:rPr>
        <w:t xml:space="preserve"> </w:t>
      </w:r>
      <w:r w:rsidRPr="005149CA">
        <w:rPr>
          <w:b/>
          <w:w w:val="110"/>
          <w:sz w:val="26"/>
        </w:rPr>
        <w:t>PARISHIONER</w:t>
      </w:r>
      <w:r w:rsidRPr="005149CA">
        <w:rPr>
          <w:b/>
          <w:spacing w:val="10"/>
          <w:w w:val="110"/>
          <w:sz w:val="26"/>
        </w:rPr>
        <w:t xml:space="preserve"> </w:t>
      </w:r>
      <w:r w:rsidRPr="005149CA">
        <w:rPr>
          <w:b/>
          <w:w w:val="110"/>
          <w:sz w:val="26"/>
        </w:rPr>
        <w:t>NEEDS</w:t>
      </w:r>
      <w:r w:rsidRPr="005149CA">
        <w:rPr>
          <w:b/>
          <w:spacing w:val="9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SURVEY</w:t>
      </w:r>
    </w:p>
    <w:p w14:paraId="148BA7A2" w14:textId="77777777" w:rsidR="00A21C4F" w:rsidRPr="005149CA" w:rsidRDefault="007D0976">
      <w:pPr>
        <w:pStyle w:val="BodyText"/>
        <w:spacing w:before="312" w:line="235" w:lineRule="auto"/>
        <w:ind w:left="13"/>
      </w:pPr>
      <w:r w:rsidRPr="005149CA">
        <w:rPr>
          <w:w w:val="105"/>
        </w:rPr>
        <w:t>Thank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you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for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joining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family.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We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committed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creating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an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inclusive,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welcoming, and supportive environment for all our parishioners. Please take a few moments to complete this survey to help us understand your needs. Your responses will be kept confidential.</w:t>
      </w:r>
    </w:p>
    <w:p w14:paraId="4CAAB822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3"/>
        </w:tabs>
        <w:spacing w:before="315"/>
      </w:pPr>
      <w:r w:rsidRPr="005149CA">
        <w:rPr>
          <w:w w:val="115"/>
        </w:rPr>
        <w:t>Personal</w:t>
      </w:r>
      <w:r w:rsidRPr="005149CA">
        <w:rPr>
          <w:spacing w:val="3"/>
          <w:w w:val="115"/>
        </w:rPr>
        <w:t xml:space="preserve"> </w:t>
      </w:r>
      <w:r w:rsidRPr="005149CA">
        <w:rPr>
          <w:spacing w:val="-2"/>
          <w:w w:val="115"/>
        </w:rPr>
        <w:t>Details</w:t>
      </w:r>
    </w:p>
    <w:p w14:paraId="4C66D8BA" w14:textId="3FCA73F1" w:rsidR="00A21C4F" w:rsidRPr="005149CA" w:rsidRDefault="007D0976">
      <w:pPr>
        <w:pStyle w:val="ListParagraph"/>
        <w:numPr>
          <w:ilvl w:val="1"/>
          <w:numId w:val="1"/>
        </w:numPr>
        <w:tabs>
          <w:tab w:val="left" w:pos="733"/>
        </w:tabs>
        <w:spacing w:before="301" w:line="315" w:lineRule="exact"/>
        <w:ind w:left="733"/>
        <w:rPr>
          <w:sz w:val="26"/>
        </w:rPr>
      </w:pPr>
      <w:r w:rsidRPr="005149CA">
        <w:rPr>
          <w:spacing w:val="-6"/>
          <w:w w:val="110"/>
          <w:sz w:val="26"/>
        </w:rPr>
        <w:t>Family</w:t>
      </w:r>
      <w:r w:rsidRPr="005149CA">
        <w:rPr>
          <w:spacing w:val="8"/>
          <w:w w:val="110"/>
          <w:sz w:val="26"/>
        </w:rPr>
        <w:t xml:space="preserve"> </w:t>
      </w:r>
      <w:r w:rsidRPr="005149CA">
        <w:rPr>
          <w:spacing w:val="-6"/>
          <w:w w:val="110"/>
          <w:sz w:val="26"/>
        </w:rPr>
        <w:t>Name:</w:t>
      </w:r>
      <w:r w:rsidRPr="005149CA">
        <w:rPr>
          <w:spacing w:val="8"/>
          <w:w w:val="110"/>
          <w:sz w:val="26"/>
        </w:rPr>
        <w:t xml:space="preserve"> </w:t>
      </w:r>
      <w:sdt>
        <w:sdtPr>
          <w:rPr>
            <w:rStyle w:val="FormResponseTextStyle"/>
          </w:rPr>
          <w:alias w:val="Last Name"/>
          <w:tag w:val="Last Name"/>
          <w:id w:val="-1551530997"/>
          <w:placeholder>
            <w:docPart w:val="619E590A015146059FB4B356FF7B3A32"/>
          </w:placeholder>
          <w:showingPlcHdr/>
        </w:sdtPr>
        <w:sdtEndPr>
          <w:rPr>
            <w:rStyle w:val="DefaultParagraphFont"/>
            <w:rFonts w:ascii="Calibri" w:hAnsi="Calibri"/>
            <w:spacing w:val="8"/>
            <w:w w:val="110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  <w:r w:rsidRPr="005149CA">
        <w:rPr>
          <w:spacing w:val="-6"/>
          <w:w w:val="110"/>
          <w:sz w:val="26"/>
        </w:rPr>
        <w:t>First</w:t>
      </w:r>
      <w:r w:rsidRPr="005149CA">
        <w:rPr>
          <w:spacing w:val="9"/>
          <w:w w:val="110"/>
          <w:sz w:val="26"/>
        </w:rPr>
        <w:t xml:space="preserve"> </w:t>
      </w:r>
      <w:r w:rsidRPr="005149CA">
        <w:rPr>
          <w:spacing w:val="-6"/>
          <w:w w:val="110"/>
          <w:sz w:val="26"/>
        </w:rPr>
        <w:t>Name:</w:t>
      </w:r>
      <w:r w:rsidRPr="005149CA">
        <w:rPr>
          <w:spacing w:val="8"/>
          <w:w w:val="110"/>
          <w:sz w:val="26"/>
        </w:rPr>
        <w:t xml:space="preserve"> </w:t>
      </w:r>
      <w:sdt>
        <w:sdtPr>
          <w:rPr>
            <w:rStyle w:val="FormResponseTextStyle"/>
          </w:rPr>
          <w:alias w:val="First Name"/>
          <w:tag w:val="First Name"/>
          <w:id w:val="-1815025779"/>
          <w:placeholder>
            <w:docPart w:val="76098B116BE5413B987A01DCEDAD9FCF"/>
          </w:placeholder>
          <w:showingPlcHdr/>
        </w:sdtPr>
        <w:sdtEndPr>
          <w:rPr>
            <w:rStyle w:val="DefaultParagraphFont"/>
            <w:rFonts w:ascii="Calibri" w:hAnsi="Calibri"/>
            <w:spacing w:val="-6"/>
            <w:w w:val="110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20953263" w14:textId="61562A4F" w:rsidR="00A21C4F" w:rsidRPr="005149CA" w:rsidRDefault="007D0976">
      <w:pPr>
        <w:pStyle w:val="ListParagraph"/>
        <w:numPr>
          <w:ilvl w:val="1"/>
          <w:numId w:val="1"/>
        </w:numPr>
        <w:tabs>
          <w:tab w:val="left" w:pos="733"/>
        </w:tabs>
        <w:ind w:left="733"/>
        <w:rPr>
          <w:sz w:val="26"/>
        </w:rPr>
      </w:pPr>
      <w:r w:rsidRPr="005149CA">
        <w:rPr>
          <w:spacing w:val="2"/>
          <w:sz w:val="26"/>
        </w:rPr>
        <w:t>Email</w:t>
      </w:r>
      <w:r w:rsidRPr="005149CA">
        <w:rPr>
          <w:spacing w:val="49"/>
          <w:sz w:val="26"/>
        </w:rPr>
        <w:t xml:space="preserve"> </w:t>
      </w:r>
      <w:r w:rsidRPr="005149CA">
        <w:rPr>
          <w:spacing w:val="2"/>
          <w:sz w:val="26"/>
        </w:rPr>
        <w:t>Address:</w:t>
      </w:r>
      <w:r w:rsidRPr="005149CA">
        <w:rPr>
          <w:spacing w:val="49"/>
          <w:sz w:val="26"/>
        </w:rPr>
        <w:t xml:space="preserve">  </w:t>
      </w:r>
      <w:sdt>
        <w:sdtPr>
          <w:rPr>
            <w:rStyle w:val="FormResponseTextStyle"/>
          </w:rPr>
          <w:alias w:val="Email Address"/>
          <w:tag w:val="Email Address"/>
          <w:id w:val="32626369"/>
          <w:placeholder>
            <w:docPart w:val="DE74415004AC4FB5820FA658E2B95AEB"/>
          </w:placeholder>
          <w:showingPlcHdr/>
        </w:sdtPr>
        <w:sdtEndPr>
          <w:rPr>
            <w:rStyle w:val="DefaultParagraphFont"/>
            <w:rFonts w:ascii="Calibri" w:hAnsi="Calibri"/>
            <w:spacing w:val="-2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16BAB923" w14:textId="41A1F2C3" w:rsidR="00A21C4F" w:rsidRPr="005149CA" w:rsidRDefault="007D0976">
      <w:pPr>
        <w:pStyle w:val="ListParagraph"/>
        <w:numPr>
          <w:ilvl w:val="1"/>
          <w:numId w:val="1"/>
        </w:numPr>
        <w:tabs>
          <w:tab w:val="left" w:pos="734"/>
        </w:tabs>
        <w:ind w:left="734" w:hanging="721"/>
        <w:rPr>
          <w:sz w:val="26"/>
        </w:rPr>
      </w:pPr>
      <w:r w:rsidRPr="005149CA">
        <w:rPr>
          <w:sz w:val="26"/>
        </w:rPr>
        <w:t>Phone</w:t>
      </w:r>
      <w:r w:rsidRPr="005149CA">
        <w:rPr>
          <w:spacing w:val="48"/>
          <w:sz w:val="26"/>
        </w:rPr>
        <w:t xml:space="preserve"> </w:t>
      </w:r>
      <w:r w:rsidRPr="005149CA">
        <w:rPr>
          <w:sz w:val="26"/>
        </w:rPr>
        <w:t>Number:</w:t>
      </w:r>
      <w:r w:rsidRPr="005149CA">
        <w:rPr>
          <w:spacing w:val="48"/>
          <w:sz w:val="26"/>
        </w:rPr>
        <w:t xml:space="preserve">  </w:t>
      </w:r>
      <w:sdt>
        <w:sdtPr>
          <w:rPr>
            <w:rStyle w:val="FormResponseTextStyle"/>
          </w:rPr>
          <w:alias w:val="Phone Number"/>
          <w:tag w:val="Phone Number"/>
          <w:id w:val="1278369351"/>
          <w:placeholder>
            <w:docPart w:val="B564290365674003B91A171B029F58BD"/>
          </w:placeholder>
          <w:showingPlcHdr/>
        </w:sdtPr>
        <w:sdtEndPr>
          <w:rPr>
            <w:rStyle w:val="DefaultParagraphFont"/>
            <w:rFonts w:ascii="Calibri" w:hAnsi="Calibri"/>
            <w:spacing w:val="-2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145D3DE6" w14:textId="7CEB096A" w:rsidR="00A21C4F" w:rsidRPr="005149CA" w:rsidRDefault="007D0976">
      <w:pPr>
        <w:pStyle w:val="ListParagraph"/>
        <w:numPr>
          <w:ilvl w:val="1"/>
          <w:numId w:val="1"/>
        </w:numPr>
        <w:tabs>
          <w:tab w:val="left" w:pos="734"/>
        </w:tabs>
        <w:ind w:left="734"/>
        <w:rPr>
          <w:sz w:val="26"/>
        </w:rPr>
      </w:pPr>
      <w:r w:rsidRPr="005149CA">
        <w:rPr>
          <w:sz w:val="26"/>
        </w:rPr>
        <w:t>Preferred</w:t>
      </w:r>
      <w:r w:rsidRPr="005149CA">
        <w:rPr>
          <w:spacing w:val="44"/>
          <w:sz w:val="26"/>
        </w:rPr>
        <w:t xml:space="preserve"> </w:t>
      </w:r>
      <w:r w:rsidRPr="005149CA">
        <w:rPr>
          <w:sz w:val="26"/>
        </w:rPr>
        <w:t>Language:</w:t>
      </w:r>
      <w:r w:rsidRPr="005149CA">
        <w:rPr>
          <w:spacing w:val="45"/>
          <w:sz w:val="26"/>
        </w:rPr>
        <w:t xml:space="preserve">  </w:t>
      </w:r>
      <w:sdt>
        <w:sdtPr>
          <w:rPr>
            <w:rStyle w:val="FormResponseTextStyle"/>
          </w:rPr>
          <w:alias w:val="Preferred Language"/>
          <w:tag w:val="Preferred Language"/>
          <w:id w:val="-1136800541"/>
          <w:placeholder>
            <w:docPart w:val="46E01E97341C4A7280C930E77DBC3724"/>
          </w:placeholder>
          <w:showingPlcHdr/>
        </w:sdtPr>
        <w:sdtEndPr>
          <w:rPr>
            <w:rStyle w:val="DefaultParagraphFont"/>
            <w:rFonts w:ascii="Calibri" w:hAnsi="Calibri"/>
            <w:spacing w:val="-2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581C4D49" w14:textId="15892771" w:rsidR="00A21C4F" w:rsidRPr="005149CA" w:rsidRDefault="007D0976">
      <w:pPr>
        <w:pStyle w:val="ListParagraph"/>
        <w:numPr>
          <w:ilvl w:val="1"/>
          <w:numId w:val="1"/>
        </w:numPr>
        <w:tabs>
          <w:tab w:val="left" w:pos="734"/>
        </w:tabs>
        <w:spacing w:before="2" w:line="235" w:lineRule="auto"/>
        <w:ind w:left="734" w:right="79"/>
        <w:rPr>
          <w:sz w:val="26"/>
        </w:rPr>
      </w:pPr>
      <w:r w:rsidRPr="005149CA">
        <w:rPr>
          <w:sz w:val="26"/>
        </w:rPr>
        <w:t>Are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you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a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member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of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any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specific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cultural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or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ethnic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group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of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which</w:t>
      </w:r>
      <w:r w:rsidRPr="005149CA">
        <w:rPr>
          <w:spacing w:val="24"/>
          <w:sz w:val="26"/>
        </w:rPr>
        <w:t xml:space="preserve"> </w:t>
      </w:r>
      <w:r w:rsidRPr="005149CA">
        <w:rPr>
          <w:sz w:val="26"/>
        </w:rPr>
        <w:t>you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would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like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>us</w:t>
      </w:r>
      <w:r w:rsidRPr="005149CA">
        <w:rPr>
          <w:spacing w:val="26"/>
          <w:sz w:val="26"/>
        </w:rPr>
        <w:t xml:space="preserve"> </w:t>
      </w:r>
      <w:r w:rsidRPr="005149CA">
        <w:rPr>
          <w:sz w:val="26"/>
        </w:rPr>
        <w:t xml:space="preserve">to </w:t>
      </w:r>
      <w:r w:rsidRPr="005149CA">
        <w:rPr>
          <w:spacing w:val="-6"/>
          <w:w w:val="110"/>
          <w:sz w:val="26"/>
        </w:rPr>
        <w:t xml:space="preserve">be aware? (Optional) </w:t>
      </w:r>
      <w:sdt>
        <w:sdtPr>
          <w:rPr>
            <w:rStyle w:val="FormResponseTextStyle"/>
          </w:rPr>
          <w:alias w:val="Cultural or Ethnic Group Identity"/>
          <w:tag w:val="Cultural or Ethnic Group Identity"/>
          <w:id w:val="323400860"/>
          <w:placeholder>
            <w:docPart w:val="16AEDF3867F746509EE262637C99936B"/>
          </w:placeholder>
          <w:showingPlcHdr/>
        </w:sdtPr>
        <w:sdtEndPr>
          <w:rPr>
            <w:rStyle w:val="DefaultParagraphFont"/>
            <w:rFonts w:ascii="Calibri" w:hAnsi="Calibri"/>
            <w:spacing w:val="-6"/>
            <w:w w:val="110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50CDD437" w14:textId="77777777" w:rsidR="00A21C4F" w:rsidRPr="005149CA" w:rsidRDefault="00A21C4F">
      <w:pPr>
        <w:pStyle w:val="BodyText"/>
        <w:spacing w:before="21" w:line="240" w:lineRule="auto"/>
        <w:ind w:left="0"/>
      </w:pPr>
    </w:p>
    <w:p w14:paraId="03533500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3"/>
        </w:tabs>
        <w:spacing w:before="0"/>
      </w:pPr>
      <w:r w:rsidRPr="005149CA">
        <w:rPr>
          <w:w w:val="105"/>
        </w:rPr>
        <w:t>Faith</w:t>
      </w:r>
      <w:r w:rsidRPr="005149CA">
        <w:rPr>
          <w:spacing w:val="7"/>
          <w:w w:val="110"/>
        </w:rPr>
        <w:t xml:space="preserve"> </w:t>
      </w:r>
      <w:r w:rsidRPr="005149CA">
        <w:rPr>
          <w:spacing w:val="-2"/>
          <w:w w:val="110"/>
        </w:rPr>
        <w:t>Needs</w:t>
      </w:r>
    </w:p>
    <w:p w14:paraId="2A24ED82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before="301"/>
        <w:ind w:left="733"/>
      </w:pPr>
      <w:r w:rsidRPr="005149CA">
        <w:t>How</w:t>
      </w:r>
      <w:r w:rsidRPr="005149CA">
        <w:rPr>
          <w:spacing w:val="32"/>
        </w:rPr>
        <w:t xml:space="preserve"> </w:t>
      </w:r>
      <w:r w:rsidRPr="005149CA">
        <w:t>long</w:t>
      </w:r>
      <w:r w:rsidRPr="005149CA">
        <w:rPr>
          <w:spacing w:val="33"/>
        </w:rPr>
        <w:t xml:space="preserve"> </w:t>
      </w:r>
      <w:r w:rsidRPr="005149CA">
        <w:t>have</w:t>
      </w:r>
      <w:r w:rsidRPr="005149CA">
        <w:rPr>
          <w:spacing w:val="33"/>
        </w:rPr>
        <w:t xml:space="preserve"> </w:t>
      </w:r>
      <w:r w:rsidRPr="005149CA">
        <w:t>you</w:t>
      </w:r>
      <w:r w:rsidRPr="005149CA">
        <w:rPr>
          <w:spacing w:val="34"/>
        </w:rPr>
        <w:t xml:space="preserve"> </w:t>
      </w:r>
      <w:r w:rsidRPr="005149CA">
        <w:t>been</w:t>
      </w:r>
      <w:r w:rsidRPr="005149CA">
        <w:rPr>
          <w:spacing w:val="33"/>
        </w:rPr>
        <w:t xml:space="preserve"> </w:t>
      </w:r>
      <w:r w:rsidRPr="005149CA">
        <w:t>attending</w:t>
      </w:r>
      <w:r w:rsidRPr="005149CA">
        <w:rPr>
          <w:spacing w:val="33"/>
        </w:rPr>
        <w:t xml:space="preserve"> </w:t>
      </w:r>
      <w:r w:rsidRPr="005149CA">
        <w:t>Mass</w:t>
      </w:r>
      <w:r w:rsidRPr="005149CA">
        <w:rPr>
          <w:spacing w:val="34"/>
        </w:rPr>
        <w:t xml:space="preserve"> </w:t>
      </w:r>
      <w:r w:rsidRPr="005149CA">
        <w:t>at</w:t>
      </w:r>
      <w:r w:rsidRPr="005149CA">
        <w:rPr>
          <w:spacing w:val="33"/>
        </w:rPr>
        <w:t xml:space="preserve"> </w:t>
      </w:r>
      <w:r w:rsidRPr="005149CA">
        <w:t>our</w:t>
      </w:r>
      <w:r w:rsidRPr="005149CA">
        <w:rPr>
          <w:spacing w:val="33"/>
        </w:rPr>
        <w:t xml:space="preserve"> </w:t>
      </w:r>
      <w:r w:rsidRPr="005149CA">
        <w:rPr>
          <w:spacing w:val="-2"/>
        </w:rPr>
        <w:t>parish?</w:t>
      </w:r>
    </w:p>
    <w:p w14:paraId="65B86A05" w14:textId="7198FC97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10"/>
            <w:sz w:val="26"/>
          </w:rPr>
          <w:alias w:val="Less than 1 month"/>
          <w:tag w:val="Less than 1 month"/>
          <w:id w:val="1840199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w w:val="110"/>
              <w:sz w:val="26"/>
            </w:rPr>
            <w:t>☐</w:t>
          </w:r>
        </w:sdtContent>
      </w:sdt>
      <w:r w:rsidR="0043771A" w:rsidRPr="005149CA">
        <w:rPr>
          <w:w w:val="110"/>
          <w:sz w:val="26"/>
        </w:rPr>
        <w:t>Less</w:t>
      </w:r>
      <w:r w:rsidR="0043771A" w:rsidRPr="005149CA">
        <w:rPr>
          <w:spacing w:val="-15"/>
          <w:w w:val="110"/>
          <w:sz w:val="26"/>
        </w:rPr>
        <w:t xml:space="preserve"> </w:t>
      </w:r>
      <w:r w:rsidR="0043771A" w:rsidRPr="005149CA">
        <w:rPr>
          <w:w w:val="110"/>
          <w:sz w:val="26"/>
        </w:rPr>
        <w:t>than</w:t>
      </w:r>
      <w:r w:rsidR="0043771A" w:rsidRPr="005149CA">
        <w:rPr>
          <w:spacing w:val="-15"/>
          <w:w w:val="110"/>
          <w:sz w:val="26"/>
        </w:rPr>
        <w:t xml:space="preserve"> </w:t>
      </w:r>
      <w:r w:rsidR="0043771A" w:rsidRPr="005149CA">
        <w:rPr>
          <w:w w:val="110"/>
          <w:sz w:val="26"/>
        </w:rPr>
        <w:t>1</w:t>
      </w:r>
      <w:r w:rsidR="0043771A" w:rsidRPr="005149CA">
        <w:rPr>
          <w:spacing w:val="-14"/>
          <w:w w:val="110"/>
          <w:sz w:val="26"/>
        </w:rPr>
        <w:t xml:space="preserve"> </w:t>
      </w:r>
      <w:r w:rsidR="0043771A" w:rsidRPr="005149CA">
        <w:rPr>
          <w:spacing w:val="-2"/>
          <w:w w:val="110"/>
          <w:sz w:val="26"/>
        </w:rPr>
        <w:t>month</w:t>
      </w:r>
    </w:p>
    <w:p w14:paraId="6EC831D5" w14:textId="48828D1B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1-3 Months"/>
          <w:tag w:val="1-3 Months"/>
          <w:id w:val="648711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1-3</w:t>
      </w:r>
      <w:r w:rsidR="0043771A" w:rsidRPr="005149CA">
        <w:rPr>
          <w:spacing w:val="-13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months</w:t>
      </w:r>
    </w:p>
    <w:p w14:paraId="112CA76D" w14:textId="061E796F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4-6 Months"/>
          <w:tag w:val="4-6 Months"/>
          <w:id w:val="775598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4-6</w:t>
      </w:r>
      <w:r w:rsidR="0043771A" w:rsidRPr="005149CA">
        <w:rPr>
          <w:spacing w:val="7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months</w:t>
      </w:r>
    </w:p>
    <w:p w14:paraId="791FBB90" w14:textId="4B448FE8" w:rsidR="00A21C4F" w:rsidRPr="005149CA" w:rsidRDefault="00000000" w:rsidP="0043771A">
      <w:pPr>
        <w:tabs>
          <w:tab w:val="left" w:pos="1453"/>
        </w:tabs>
        <w:spacing w:line="315" w:lineRule="exact"/>
        <w:ind w:left="733"/>
        <w:rPr>
          <w:sz w:val="26"/>
        </w:rPr>
      </w:pPr>
      <w:sdt>
        <w:sdtPr>
          <w:rPr>
            <w:sz w:val="26"/>
          </w:rPr>
          <w:alias w:val="More than 6 Months"/>
          <w:tag w:val="More than 6 Months"/>
          <w:id w:val="2116782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More</w:t>
      </w:r>
      <w:r w:rsidR="0043771A" w:rsidRPr="005149CA">
        <w:rPr>
          <w:spacing w:val="-4"/>
          <w:sz w:val="26"/>
        </w:rPr>
        <w:t xml:space="preserve"> </w:t>
      </w:r>
      <w:r w:rsidR="0043771A" w:rsidRPr="005149CA">
        <w:rPr>
          <w:sz w:val="26"/>
        </w:rPr>
        <w:t>than</w:t>
      </w:r>
      <w:r w:rsidR="0043771A" w:rsidRPr="005149CA">
        <w:rPr>
          <w:spacing w:val="-3"/>
          <w:sz w:val="26"/>
        </w:rPr>
        <w:t xml:space="preserve"> </w:t>
      </w:r>
      <w:r w:rsidR="0043771A" w:rsidRPr="005149CA">
        <w:rPr>
          <w:sz w:val="26"/>
        </w:rPr>
        <w:t>6</w:t>
      </w:r>
      <w:r w:rsidR="0043771A" w:rsidRPr="005149CA">
        <w:rPr>
          <w:spacing w:val="-3"/>
          <w:sz w:val="26"/>
        </w:rPr>
        <w:t xml:space="preserve"> </w:t>
      </w:r>
      <w:r w:rsidR="0043771A" w:rsidRPr="005149CA">
        <w:rPr>
          <w:spacing w:val="-2"/>
          <w:sz w:val="26"/>
        </w:rPr>
        <w:t>months</w:t>
      </w:r>
    </w:p>
    <w:p w14:paraId="516B81A4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before="307"/>
        <w:ind w:left="733"/>
      </w:pPr>
      <w:r w:rsidRPr="005149CA">
        <w:rPr>
          <w:w w:val="105"/>
        </w:rPr>
        <w:t>What</w:t>
      </w:r>
      <w:r w:rsidRPr="005149CA">
        <w:rPr>
          <w:spacing w:val="-1"/>
          <w:w w:val="105"/>
        </w:rPr>
        <w:t xml:space="preserve"> </w:t>
      </w:r>
      <w:r w:rsidRPr="005149CA">
        <w:rPr>
          <w:w w:val="105"/>
        </w:rPr>
        <w:t>are you</w:t>
      </w:r>
      <w:r w:rsidRPr="005149CA">
        <w:rPr>
          <w:spacing w:val="1"/>
          <w:w w:val="105"/>
        </w:rPr>
        <w:t xml:space="preserve"> </w:t>
      </w:r>
      <w:r w:rsidRPr="005149CA">
        <w:rPr>
          <w:w w:val="105"/>
        </w:rPr>
        <w:t>looking for in your faith journey</w:t>
      </w:r>
      <w:r w:rsidRPr="005149CA">
        <w:rPr>
          <w:spacing w:val="1"/>
          <w:w w:val="105"/>
        </w:rPr>
        <w:t xml:space="preserve"> </w:t>
      </w:r>
      <w:r w:rsidRPr="005149CA">
        <w:rPr>
          <w:w w:val="105"/>
        </w:rPr>
        <w:t>here at the parish?</w:t>
      </w:r>
      <w:r w:rsidRPr="005149CA">
        <w:rPr>
          <w:spacing w:val="1"/>
          <w:w w:val="105"/>
        </w:rPr>
        <w:t xml:space="preserve"> </w:t>
      </w:r>
      <w:r w:rsidRPr="005149CA">
        <w:rPr>
          <w:w w:val="105"/>
        </w:rPr>
        <w:t>(Tick all</w:t>
      </w:r>
      <w:r w:rsidRPr="005149CA">
        <w:rPr>
          <w:spacing w:val="1"/>
          <w:w w:val="105"/>
        </w:rPr>
        <w:t xml:space="preserve"> </w:t>
      </w:r>
      <w:r w:rsidRPr="005149CA">
        <w:rPr>
          <w:w w:val="105"/>
        </w:rPr>
        <w:t xml:space="preserve">that </w:t>
      </w:r>
      <w:r w:rsidRPr="005149CA">
        <w:rPr>
          <w:spacing w:val="-2"/>
          <w:w w:val="105"/>
        </w:rPr>
        <w:t>apply)</w:t>
      </w:r>
    </w:p>
    <w:p w14:paraId="24595403" w14:textId="2936DEA4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Mass &amp; Sacraments"/>
          <w:tag w:val="Mass &amp; Sacraments"/>
          <w:id w:val="-691455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Mass</w:t>
      </w:r>
      <w:r w:rsidR="0043771A" w:rsidRPr="005149CA">
        <w:rPr>
          <w:spacing w:val="9"/>
          <w:sz w:val="26"/>
        </w:rPr>
        <w:t xml:space="preserve"> </w:t>
      </w:r>
      <w:r w:rsidR="0043771A" w:rsidRPr="005149CA">
        <w:rPr>
          <w:sz w:val="26"/>
        </w:rPr>
        <w:t>&amp;</w:t>
      </w:r>
      <w:r w:rsidR="0043771A" w:rsidRPr="005149CA">
        <w:rPr>
          <w:spacing w:val="8"/>
          <w:sz w:val="26"/>
        </w:rPr>
        <w:t xml:space="preserve"> </w:t>
      </w:r>
      <w:r w:rsidR="0043771A" w:rsidRPr="005149CA">
        <w:rPr>
          <w:spacing w:val="-2"/>
          <w:sz w:val="26"/>
        </w:rPr>
        <w:t>Sacraments</w:t>
      </w:r>
    </w:p>
    <w:p w14:paraId="11F8ABFE" w14:textId="46F81EC2" w:rsidR="00A21C4F" w:rsidRPr="005149CA" w:rsidRDefault="00000000" w:rsidP="0043771A">
      <w:pPr>
        <w:tabs>
          <w:tab w:val="left" w:pos="1453"/>
        </w:tabs>
        <w:spacing w:before="2" w:line="235" w:lineRule="auto"/>
        <w:ind w:left="733" w:right="705"/>
        <w:rPr>
          <w:sz w:val="26"/>
        </w:rPr>
      </w:pPr>
      <w:sdt>
        <w:sdtPr>
          <w:rPr>
            <w:w w:val="105"/>
            <w:sz w:val="26"/>
          </w:rPr>
          <w:alias w:val="Faith Formation"/>
          <w:tag w:val="Faith Formation"/>
          <w:id w:val="-1776168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Faith formation classes (Bible study, Christian meditation, Rite of Christian</w:t>
      </w:r>
      <w:r w:rsidR="0043771A" w:rsidRPr="005149CA">
        <w:rPr>
          <w:w w:val="105"/>
          <w:sz w:val="26"/>
        </w:rPr>
        <w:br/>
        <w:t xml:space="preserve">     Initiation of Adults, Lenten and Advent programs, etc.)</w:t>
      </w:r>
    </w:p>
    <w:p w14:paraId="0BEAEBE5" w14:textId="05739FDB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2"/>
            <w:w w:val="105"/>
            <w:sz w:val="26"/>
          </w:rPr>
          <w:alias w:val="Retreats"/>
          <w:tag w:val="Retreats"/>
          <w:id w:val="1508022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601A">
            <w:rPr>
              <w:rFonts w:ascii="MS Gothic" w:eastAsia="MS Gothic" w:hAnsi="MS Gothic" w:hint="eastAsia"/>
              <w:spacing w:val="-2"/>
              <w:w w:val="105"/>
              <w:sz w:val="26"/>
            </w:rPr>
            <w:t>☐</w:t>
          </w:r>
        </w:sdtContent>
      </w:sdt>
      <w:r w:rsidR="0043771A" w:rsidRPr="005149CA">
        <w:rPr>
          <w:spacing w:val="-2"/>
          <w:w w:val="105"/>
          <w:sz w:val="26"/>
        </w:rPr>
        <w:t xml:space="preserve"> Retreats</w:t>
      </w:r>
    </w:p>
    <w:p w14:paraId="4E6861A5" w14:textId="714B4D8C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Opportunities for prayer and reflection"/>
          <w:tag w:val="Opportunities for prayer and reflection"/>
          <w:id w:val="-839009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5566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Opportunities</w:t>
      </w:r>
      <w:r w:rsidR="0043771A" w:rsidRPr="005149CA">
        <w:rPr>
          <w:spacing w:val="22"/>
          <w:sz w:val="26"/>
        </w:rPr>
        <w:t xml:space="preserve"> </w:t>
      </w:r>
      <w:r w:rsidR="0043771A" w:rsidRPr="005149CA">
        <w:rPr>
          <w:sz w:val="26"/>
        </w:rPr>
        <w:t>for</w:t>
      </w:r>
      <w:r w:rsidR="0043771A" w:rsidRPr="005149CA">
        <w:rPr>
          <w:spacing w:val="20"/>
          <w:sz w:val="26"/>
        </w:rPr>
        <w:t xml:space="preserve"> </w:t>
      </w:r>
      <w:r w:rsidR="0043771A" w:rsidRPr="005149CA">
        <w:rPr>
          <w:sz w:val="26"/>
        </w:rPr>
        <w:t>prayer</w:t>
      </w:r>
      <w:r w:rsidR="0043771A" w:rsidRPr="005149CA">
        <w:rPr>
          <w:spacing w:val="21"/>
          <w:sz w:val="26"/>
        </w:rPr>
        <w:t xml:space="preserve"> </w:t>
      </w:r>
      <w:r w:rsidR="0043771A" w:rsidRPr="005149CA">
        <w:rPr>
          <w:sz w:val="26"/>
        </w:rPr>
        <w:t>and</w:t>
      </w:r>
      <w:r w:rsidR="0043771A" w:rsidRPr="005149CA">
        <w:rPr>
          <w:spacing w:val="22"/>
          <w:sz w:val="26"/>
        </w:rPr>
        <w:t xml:space="preserve"> </w:t>
      </w:r>
      <w:r w:rsidR="0043771A" w:rsidRPr="005149CA">
        <w:rPr>
          <w:spacing w:val="-2"/>
          <w:sz w:val="26"/>
        </w:rPr>
        <w:t>reflection</w:t>
      </w:r>
    </w:p>
    <w:p w14:paraId="1576CC4A" w14:textId="38127603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Support"/>
          <w:tag w:val="Support"/>
          <w:id w:val="-1310330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5566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Support in times</w:t>
      </w:r>
      <w:r w:rsidR="0043771A" w:rsidRPr="005149CA">
        <w:rPr>
          <w:spacing w:val="1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of change,</w:t>
      </w:r>
      <w:r w:rsidR="0043771A" w:rsidRPr="005149CA">
        <w:rPr>
          <w:spacing w:val="2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loss</w:t>
      </w:r>
      <w:r w:rsidR="0043771A" w:rsidRPr="005149CA">
        <w:rPr>
          <w:spacing w:val="1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and</w:t>
      </w:r>
      <w:r w:rsidR="0043771A" w:rsidRPr="005149CA">
        <w:rPr>
          <w:spacing w:val="1"/>
          <w:w w:val="105"/>
          <w:sz w:val="26"/>
        </w:rPr>
        <w:t xml:space="preserve"> </w:t>
      </w:r>
      <w:r w:rsidR="0043771A" w:rsidRPr="005149CA">
        <w:rPr>
          <w:spacing w:val="-4"/>
          <w:w w:val="105"/>
          <w:sz w:val="26"/>
        </w:rPr>
        <w:t>grief</w:t>
      </w:r>
    </w:p>
    <w:p w14:paraId="0987E217" w14:textId="10827D42" w:rsidR="00A21C4F" w:rsidRPr="005149CA" w:rsidRDefault="00000000" w:rsidP="0043771A">
      <w:pPr>
        <w:tabs>
          <w:tab w:val="left" w:pos="1453"/>
        </w:tabs>
        <w:spacing w:line="315" w:lineRule="exact"/>
        <w:ind w:left="733"/>
        <w:rPr>
          <w:sz w:val="26"/>
        </w:rPr>
      </w:pPr>
      <w:sdt>
        <w:sdtPr>
          <w:rPr>
            <w:spacing w:val="-2"/>
            <w:w w:val="110"/>
            <w:sz w:val="26"/>
          </w:rPr>
          <w:alias w:val="Fellowship"/>
          <w:tag w:val="Fellowship"/>
          <w:id w:val="-1641030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6366">
            <w:rPr>
              <w:rFonts w:ascii="MS Gothic" w:eastAsia="MS Gothic" w:hAnsi="MS Gothic" w:hint="eastAsia"/>
              <w:spacing w:val="-2"/>
              <w:w w:val="110"/>
              <w:sz w:val="26"/>
            </w:rPr>
            <w:t>☐</w:t>
          </w:r>
        </w:sdtContent>
      </w:sdt>
      <w:r w:rsidR="0043771A" w:rsidRPr="005149CA">
        <w:rPr>
          <w:spacing w:val="-2"/>
          <w:w w:val="110"/>
          <w:sz w:val="26"/>
        </w:rPr>
        <w:t xml:space="preserve"> Fellowship</w:t>
      </w:r>
    </w:p>
    <w:p w14:paraId="3CF95077" w14:textId="77777777" w:rsidR="00A21C4F" w:rsidRPr="005149CA" w:rsidRDefault="007D0976">
      <w:pPr>
        <w:pStyle w:val="Heading4"/>
        <w:numPr>
          <w:ilvl w:val="1"/>
          <w:numId w:val="1"/>
        </w:numPr>
        <w:tabs>
          <w:tab w:val="left" w:pos="733"/>
        </w:tabs>
        <w:spacing w:before="312" w:line="339" w:lineRule="exact"/>
        <w:ind w:left="733"/>
      </w:pPr>
      <w:r w:rsidRPr="005149CA">
        <w:t>Are</w:t>
      </w:r>
      <w:r w:rsidRPr="005149CA">
        <w:rPr>
          <w:spacing w:val="40"/>
        </w:rPr>
        <w:t xml:space="preserve"> </w:t>
      </w:r>
      <w:r w:rsidRPr="005149CA">
        <w:t>there</w:t>
      </w:r>
      <w:r w:rsidRPr="005149CA">
        <w:rPr>
          <w:spacing w:val="41"/>
        </w:rPr>
        <w:t xml:space="preserve"> </w:t>
      </w:r>
      <w:r w:rsidRPr="005149CA">
        <w:t>any</w:t>
      </w:r>
      <w:r w:rsidRPr="005149CA">
        <w:rPr>
          <w:spacing w:val="40"/>
        </w:rPr>
        <w:t xml:space="preserve"> </w:t>
      </w:r>
      <w:r w:rsidRPr="005149CA">
        <w:t>specific</w:t>
      </w:r>
      <w:r w:rsidRPr="005149CA">
        <w:rPr>
          <w:spacing w:val="41"/>
        </w:rPr>
        <w:t xml:space="preserve"> </w:t>
      </w:r>
      <w:r w:rsidRPr="005149CA">
        <w:t>areas</w:t>
      </w:r>
      <w:r w:rsidRPr="005149CA">
        <w:rPr>
          <w:spacing w:val="40"/>
        </w:rPr>
        <w:t xml:space="preserve"> </w:t>
      </w:r>
      <w:r w:rsidRPr="005149CA">
        <w:t>of</w:t>
      </w:r>
      <w:r w:rsidRPr="005149CA">
        <w:rPr>
          <w:spacing w:val="41"/>
        </w:rPr>
        <w:t xml:space="preserve"> </w:t>
      </w:r>
      <w:r w:rsidRPr="005149CA">
        <w:t>your</w:t>
      </w:r>
      <w:r w:rsidRPr="005149CA">
        <w:rPr>
          <w:spacing w:val="41"/>
        </w:rPr>
        <w:t xml:space="preserve"> </w:t>
      </w:r>
      <w:r w:rsidRPr="005149CA">
        <w:t>faith</w:t>
      </w:r>
      <w:r w:rsidRPr="005149CA">
        <w:rPr>
          <w:spacing w:val="40"/>
        </w:rPr>
        <w:t xml:space="preserve"> </w:t>
      </w:r>
      <w:r w:rsidRPr="005149CA">
        <w:t>journey</w:t>
      </w:r>
      <w:r w:rsidRPr="005149CA">
        <w:rPr>
          <w:spacing w:val="41"/>
        </w:rPr>
        <w:t xml:space="preserve"> </w:t>
      </w:r>
      <w:r w:rsidRPr="005149CA">
        <w:t>where</w:t>
      </w:r>
      <w:r w:rsidRPr="005149CA">
        <w:rPr>
          <w:spacing w:val="40"/>
        </w:rPr>
        <w:t xml:space="preserve"> </w:t>
      </w:r>
      <w:r w:rsidRPr="005149CA">
        <w:t>you</w:t>
      </w:r>
      <w:r w:rsidRPr="005149CA">
        <w:rPr>
          <w:spacing w:val="41"/>
        </w:rPr>
        <w:t xml:space="preserve"> </w:t>
      </w:r>
      <w:r w:rsidRPr="005149CA">
        <w:t>would</w:t>
      </w:r>
      <w:r w:rsidRPr="005149CA">
        <w:rPr>
          <w:spacing w:val="41"/>
        </w:rPr>
        <w:t xml:space="preserve"> </w:t>
      </w:r>
      <w:r w:rsidRPr="005149CA">
        <w:rPr>
          <w:spacing w:val="-4"/>
        </w:rPr>
        <w:t>like</w:t>
      </w:r>
    </w:p>
    <w:p w14:paraId="4390C357" w14:textId="77777777" w:rsidR="00A21C4F" w:rsidRPr="005149CA" w:rsidRDefault="007D0976">
      <w:pPr>
        <w:spacing w:line="339" w:lineRule="exact"/>
        <w:ind w:left="733"/>
        <w:rPr>
          <w:b/>
          <w:sz w:val="28"/>
        </w:rPr>
      </w:pPr>
      <w:r w:rsidRPr="005149CA">
        <w:rPr>
          <w:b/>
          <w:spacing w:val="4"/>
          <w:sz w:val="28"/>
        </w:rPr>
        <w:t>additional</w:t>
      </w:r>
      <w:r w:rsidRPr="005149CA">
        <w:rPr>
          <w:b/>
          <w:spacing w:val="45"/>
          <w:sz w:val="28"/>
        </w:rPr>
        <w:t xml:space="preserve"> </w:t>
      </w:r>
      <w:r w:rsidRPr="005149CA">
        <w:rPr>
          <w:b/>
          <w:spacing w:val="4"/>
          <w:sz w:val="28"/>
        </w:rPr>
        <w:t>support</w:t>
      </w:r>
      <w:r w:rsidRPr="005149CA">
        <w:rPr>
          <w:b/>
          <w:spacing w:val="45"/>
          <w:sz w:val="28"/>
        </w:rPr>
        <w:t xml:space="preserve"> </w:t>
      </w:r>
      <w:r w:rsidRPr="005149CA">
        <w:rPr>
          <w:b/>
          <w:spacing w:val="4"/>
          <w:sz w:val="28"/>
        </w:rPr>
        <w:t>or</w:t>
      </w:r>
      <w:r w:rsidRPr="005149CA">
        <w:rPr>
          <w:b/>
          <w:spacing w:val="45"/>
          <w:sz w:val="28"/>
        </w:rPr>
        <w:t xml:space="preserve"> </w:t>
      </w:r>
      <w:r w:rsidRPr="005149CA">
        <w:rPr>
          <w:b/>
          <w:spacing w:val="4"/>
          <w:sz w:val="28"/>
        </w:rPr>
        <w:t>guidance?</w:t>
      </w:r>
      <w:r w:rsidRPr="005149CA">
        <w:rPr>
          <w:b/>
          <w:spacing w:val="46"/>
          <w:sz w:val="28"/>
        </w:rPr>
        <w:t xml:space="preserve"> </w:t>
      </w:r>
      <w:r w:rsidRPr="005149CA">
        <w:rPr>
          <w:b/>
          <w:spacing w:val="-2"/>
          <w:sz w:val="28"/>
        </w:rPr>
        <w:t>(Optional)</w:t>
      </w:r>
    </w:p>
    <w:sdt>
      <w:sdtPr>
        <w:rPr>
          <w:rStyle w:val="FormResponseTextStyle"/>
        </w:rPr>
        <w:alias w:val="Additional Faith Support"/>
        <w:tag w:val="Additional Faith Support"/>
        <w:id w:val="2009941298"/>
        <w:placeholder>
          <w:docPart w:val="A71E4A8D4EE24679A2D2E5F71C314A54"/>
        </w:placeholder>
        <w:showingPlcHdr/>
      </w:sdtPr>
      <w:sdtEndPr>
        <w:rPr>
          <w:rStyle w:val="DefaultParagraphFont"/>
          <w:rFonts w:ascii="Calibri" w:hAnsi="Calibri"/>
          <w:spacing w:val="-8"/>
          <w:w w:val="115"/>
          <w:sz w:val="26"/>
        </w:rPr>
      </w:sdtEndPr>
      <w:sdtContent>
        <w:p w14:paraId="23A2BFD7" w14:textId="0C42CE42" w:rsidR="00A21C4F" w:rsidRPr="005149CA" w:rsidRDefault="00896B59">
          <w:pPr>
            <w:spacing w:before="301"/>
            <w:ind w:left="733"/>
            <w:rPr>
              <w:sz w:val="26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35A66FC7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3"/>
        </w:tabs>
        <w:spacing w:line="336" w:lineRule="exact"/>
      </w:pPr>
      <w:r w:rsidRPr="005149CA">
        <w:rPr>
          <w:w w:val="110"/>
        </w:rPr>
        <w:t>Physical</w:t>
      </w:r>
      <w:r w:rsidRPr="005149CA">
        <w:rPr>
          <w:spacing w:val="11"/>
          <w:w w:val="110"/>
        </w:rPr>
        <w:t xml:space="preserve"> </w:t>
      </w:r>
      <w:r w:rsidRPr="005149CA">
        <w:rPr>
          <w:w w:val="110"/>
        </w:rPr>
        <w:t>&amp;</w:t>
      </w:r>
      <w:r w:rsidRPr="005149CA">
        <w:rPr>
          <w:spacing w:val="11"/>
          <w:w w:val="110"/>
        </w:rPr>
        <w:t xml:space="preserve"> </w:t>
      </w:r>
      <w:r w:rsidRPr="005149CA">
        <w:rPr>
          <w:w w:val="110"/>
        </w:rPr>
        <w:t>Accessibility</w:t>
      </w:r>
      <w:r w:rsidRPr="005149CA">
        <w:rPr>
          <w:spacing w:val="12"/>
          <w:w w:val="110"/>
        </w:rPr>
        <w:t xml:space="preserve"> </w:t>
      </w:r>
      <w:r w:rsidRPr="005149CA">
        <w:rPr>
          <w:spacing w:val="-2"/>
          <w:w w:val="110"/>
        </w:rPr>
        <w:t>Needs</w:t>
      </w:r>
    </w:p>
    <w:p w14:paraId="4D1AE282" w14:textId="77777777" w:rsidR="00A21C4F" w:rsidRPr="005149CA" w:rsidRDefault="007D0976">
      <w:pPr>
        <w:pStyle w:val="BodyText"/>
        <w:spacing w:line="235" w:lineRule="auto"/>
        <w:ind w:left="733"/>
      </w:pPr>
      <w:r w:rsidRPr="005149CA">
        <w:rPr>
          <w:w w:val="105"/>
        </w:rPr>
        <w:t>We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strive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ensure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that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is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accessible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everyone.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Please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let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us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know</w:t>
      </w:r>
      <w:r w:rsidRPr="005149CA">
        <w:rPr>
          <w:spacing w:val="-3"/>
          <w:w w:val="105"/>
        </w:rPr>
        <w:t xml:space="preserve"> </w:t>
      </w:r>
      <w:r w:rsidRPr="005149CA">
        <w:rPr>
          <w:w w:val="105"/>
        </w:rPr>
        <w:t>if</w:t>
      </w:r>
      <w:r w:rsidRPr="005149CA">
        <w:rPr>
          <w:spacing w:val="-4"/>
          <w:w w:val="105"/>
        </w:rPr>
        <w:t xml:space="preserve"> </w:t>
      </w:r>
      <w:r w:rsidRPr="005149CA">
        <w:rPr>
          <w:w w:val="105"/>
        </w:rPr>
        <w:t>you have any physical or mobility challenges with which we can assist.</w:t>
      </w:r>
    </w:p>
    <w:p w14:paraId="1B707E6E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before="314" w:line="235" w:lineRule="auto"/>
        <w:ind w:left="733" w:right="65"/>
        <w:rPr>
          <w:b w:val="0"/>
        </w:rPr>
      </w:pPr>
      <w:r w:rsidRPr="005149CA">
        <w:rPr>
          <w:w w:val="110"/>
        </w:rPr>
        <w:t>Do</w:t>
      </w:r>
      <w:r w:rsidRPr="005149CA">
        <w:rPr>
          <w:spacing w:val="-17"/>
          <w:w w:val="110"/>
        </w:rPr>
        <w:t xml:space="preserve"> </w:t>
      </w:r>
      <w:r w:rsidRPr="005149CA">
        <w:rPr>
          <w:w w:val="110"/>
        </w:rPr>
        <w:t>you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or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any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household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member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require</w:t>
      </w:r>
      <w:r w:rsidRPr="005149CA">
        <w:rPr>
          <w:spacing w:val="-17"/>
          <w:w w:val="110"/>
        </w:rPr>
        <w:t xml:space="preserve"> </w:t>
      </w:r>
      <w:r w:rsidRPr="005149CA">
        <w:rPr>
          <w:w w:val="110"/>
        </w:rPr>
        <w:t>any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physical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supports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to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fully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participate in parish activities?</w:t>
      </w:r>
    </w:p>
    <w:p w14:paraId="45AEF656" w14:textId="4F2372B7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5"/>
            <w:w w:val="115"/>
            <w:sz w:val="26"/>
          </w:rPr>
          <w:alias w:val="Physical Support Yes"/>
          <w:tag w:val="Physical Support Yes"/>
          <w:id w:val="-1929564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DA8">
            <w:rPr>
              <w:rFonts w:ascii="MS Gothic" w:eastAsia="MS Gothic" w:hAnsi="MS Gothic" w:hint="eastAsia"/>
              <w:spacing w:val="-5"/>
              <w:w w:val="115"/>
              <w:sz w:val="26"/>
            </w:rPr>
            <w:t>☐</w:t>
          </w:r>
        </w:sdtContent>
      </w:sdt>
      <w:r w:rsidR="0043771A" w:rsidRPr="005149CA">
        <w:rPr>
          <w:spacing w:val="-5"/>
          <w:w w:val="115"/>
          <w:sz w:val="26"/>
        </w:rPr>
        <w:t xml:space="preserve"> Yes</w:t>
      </w:r>
    </w:p>
    <w:p w14:paraId="642D19CE" w14:textId="7B3CB85E" w:rsidR="00A21C4F" w:rsidRPr="005149CA" w:rsidRDefault="00000000" w:rsidP="0043771A">
      <w:pPr>
        <w:tabs>
          <w:tab w:val="left" w:pos="1453"/>
        </w:tabs>
        <w:spacing w:line="315" w:lineRule="exact"/>
        <w:ind w:left="733"/>
        <w:rPr>
          <w:sz w:val="26"/>
        </w:rPr>
      </w:pPr>
      <w:sdt>
        <w:sdtPr>
          <w:rPr>
            <w:spacing w:val="-5"/>
            <w:w w:val="105"/>
            <w:sz w:val="26"/>
          </w:rPr>
          <w:alias w:val="Physical Support No"/>
          <w:tag w:val="Physical Support No"/>
          <w:id w:val="21424543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5DA8">
            <w:rPr>
              <w:rFonts w:ascii="MS Gothic" w:eastAsia="MS Gothic" w:hAnsi="MS Gothic" w:hint="eastAsia"/>
              <w:spacing w:val="-5"/>
              <w:w w:val="105"/>
              <w:sz w:val="26"/>
            </w:rPr>
            <w:t>☐</w:t>
          </w:r>
        </w:sdtContent>
      </w:sdt>
      <w:r w:rsidR="0043771A" w:rsidRPr="005149CA">
        <w:rPr>
          <w:spacing w:val="-5"/>
          <w:w w:val="105"/>
          <w:sz w:val="26"/>
        </w:rPr>
        <w:t xml:space="preserve"> No</w:t>
      </w:r>
    </w:p>
    <w:p w14:paraId="3143E880" w14:textId="77777777" w:rsidR="00A21C4F" w:rsidRPr="005149CA" w:rsidRDefault="00A21C4F">
      <w:pPr>
        <w:pStyle w:val="ListParagraph"/>
        <w:spacing w:line="315" w:lineRule="exact"/>
        <w:rPr>
          <w:sz w:val="26"/>
        </w:rPr>
        <w:sectPr w:rsidR="00A21C4F" w:rsidRPr="005149CA">
          <w:pgSz w:w="11910" w:h="16840"/>
          <w:pgMar w:top="620" w:right="708" w:bottom="780" w:left="708" w:header="0" w:footer="454" w:gutter="0"/>
          <w:cols w:space="720"/>
        </w:sectPr>
      </w:pPr>
    </w:p>
    <w:p w14:paraId="153B4939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before="73"/>
        <w:ind w:left="733"/>
      </w:pPr>
      <w:r w:rsidRPr="005149CA">
        <w:rPr>
          <w:w w:val="110"/>
        </w:rPr>
        <w:lastRenderedPageBreak/>
        <w:t>If</w:t>
      </w:r>
      <w:r w:rsidRPr="005149CA">
        <w:rPr>
          <w:spacing w:val="-10"/>
          <w:w w:val="110"/>
        </w:rPr>
        <w:t xml:space="preserve"> </w:t>
      </w:r>
      <w:r w:rsidRPr="005149CA">
        <w:rPr>
          <w:w w:val="110"/>
        </w:rPr>
        <w:t>yes,</w:t>
      </w:r>
      <w:r w:rsidRPr="005149CA">
        <w:rPr>
          <w:spacing w:val="-10"/>
          <w:w w:val="110"/>
        </w:rPr>
        <w:t xml:space="preserve"> </w:t>
      </w:r>
      <w:r w:rsidRPr="005149CA">
        <w:rPr>
          <w:w w:val="110"/>
        </w:rPr>
        <w:t>please</w:t>
      </w:r>
      <w:r w:rsidRPr="005149CA">
        <w:rPr>
          <w:spacing w:val="-10"/>
          <w:w w:val="110"/>
        </w:rPr>
        <w:t xml:space="preserve"> </w:t>
      </w:r>
      <w:r w:rsidRPr="005149CA">
        <w:rPr>
          <w:w w:val="110"/>
        </w:rPr>
        <w:t>tick</w:t>
      </w:r>
      <w:r w:rsidRPr="005149CA">
        <w:rPr>
          <w:spacing w:val="-11"/>
          <w:w w:val="110"/>
        </w:rPr>
        <w:t xml:space="preserve"> </w:t>
      </w:r>
      <w:r w:rsidRPr="005149CA">
        <w:rPr>
          <w:w w:val="110"/>
        </w:rPr>
        <w:t>any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physical</w:t>
      </w:r>
      <w:r w:rsidRPr="005149CA">
        <w:rPr>
          <w:spacing w:val="-10"/>
          <w:w w:val="110"/>
        </w:rPr>
        <w:t xml:space="preserve"> </w:t>
      </w:r>
      <w:r w:rsidRPr="005149CA">
        <w:rPr>
          <w:w w:val="110"/>
        </w:rPr>
        <w:t>supports</w:t>
      </w:r>
      <w:r w:rsidRPr="005149CA">
        <w:rPr>
          <w:spacing w:val="-10"/>
          <w:w w:val="110"/>
        </w:rPr>
        <w:t xml:space="preserve"> </w:t>
      </w:r>
      <w:r w:rsidRPr="005149CA">
        <w:rPr>
          <w:w w:val="110"/>
        </w:rPr>
        <w:t>you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or</w:t>
      </w:r>
      <w:r w:rsidRPr="005149CA">
        <w:rPr>
          <w:spacing w:val="-11"/>
          <w:w w:val="110"/>
        </w:rPr>
        <w:t xml:space="preserve"> </w:t>
      </w:r>
      <w:r w:rsidRPr="005149CA">
        <w:rPr>
          <w:w w:val="110"/>
        </w:rPr>
        <w:t>a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household</w:t>
      </w:r>
      <w:r w:rsidRPr="005149CA">
        <w:rPr>
          <w:spacing w:val="-10"/>
          <w:w w:val="110"/>
        </w:rPr>
        <w:t xml:space="preserve"> </w:t>
      </w:r>
      <w:r w:rsidRPr="005149CA">
        <w:rPr>
          <w:w w:val="110"/>
        </w:rPr>
        <w:t>member</w:t>
      </w:r>
      <w:r w:rsidRPr="005149CA">
        <w:rPr>
          <w:spacing w:val="-11"/>
          <w:w w:val="110"/>
        </w:rPr>
        <w:t xml:space="preserve"> </w:t>
      </w:r>
      <w:r w:rsidRPr="005149CA">
        <w:rPr>
          <w:w w:val="110"/>
        </w:rPr>
        <w:t>may</w:t>
      </w:r>
      <w:r w:rsidRPr="005149CA">
        <w:rPr>
          <w:spacing w:val="-9"/>
          <w:w w:val="110"/>
        </w:rPr>
        <w:t xml:space="preserve"> </w:t>
      </w:r>
      <w:r w:rsidRPr="005149CA">
        <w:rPr>
          <w:spacing w:val="-2"/>
          <w:w w:val="110"/>
        </w:rPr>
        <w:t>need:</w:t>
      </w:r>
    </w:p>
    <w:p w14:paraId="1E74D791" w14:textId="62FE6C4F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ACROD Priority Parking"/>
          <w:tag w:val="ACROD Priority Parking"/>
          <w:id w:val="-762457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94BB1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ACROD</w:t>
      </w:r>
      <w:r w:rsidR="0043771A" w:rsidRPr="005149CA">
        <w:rPr>
          <w:spacing w:val="-5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or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Priority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Parking</w:t>
      </w:r>
    </w:p>
    <w:p w14:paraId="037E9093" w14:textId="33EF9CF4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Wheelchair Access"/>
          <w:tag w:val="Wheelchair Access"/>
          <w:id w:val="-634020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6A49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Wheelchair</w:t>
      </w:r>
      <w:r w:rsidR="0043771A" w:rsidRPr="005149CA">
        <w:rPr>
          <w:spacing w:val="-5"/>
          <w:w w:val="105"/>
          <w:sz w:val="26"/>
        </w:rPr>
        <w:t xml:space="preserve"> </w:t>
      </w:r>
      <w:r w:rsidR="0043771A" w:rsidRPr="005149CA">
        <w:rPr>
          <w:spacing w:val="-2"/>
          <w:w w:val="110"/>
          <w:sz w:val="26"/>
        </w:rPr>
        <w:t>access</w:t>
      </w:r>
    </w:p>
    <w:p w14:paraId="297D020A" w14:textId="07DDFA02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10"/>
            <w:sz w:val="26"/>
          </w:rPr>
          <w:alias w:val="Accessible Seating"/>
          <w:tag w:val="Accessible Seating"/>
          <w:id w:val="-755522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6A49">
            <w:rPr>
              <w:rFonts w:ascii="MS Gothic" w:eastAsia="MS Gothic" w:hAnsi="MS Gothic" w:hint="eastAsia"/>
              <w:w w:val="110"/>
              <w:sz w:val="26"/>
            </w:rPr>
            <w:t>☐</w:t>
          </w:r>
        </w:sdtContent>
      </w:sdt>
      <w:r w:rsidR="0043771A" w:rsidRPr="005149CA">
        <w:rPr>
          <w:w w:val="110"/>
          <w:sz w:val="26"/>
        </w:rPr>
        <w:t xml:space="preserve"> Accessible</w:t>
      </w:r>
      <w:r w:rsidR="0043771A" w:rsidRPr="005149CA">
        <w:rPr>
          <w:spacing w:val="4"/>
          <w:w w:val="110"/>
          <w:sz w:val="26"/>
        </w:rPr>
        <w:t xml:space="preserve"> </w:t>
      </w:r>
      <w:r w:rsidR="0043771A" w:rsidRPr="005149CA">
        <w:rPr>
          <w:spacing w:val="-2"/>
          <w:w w:val="110"/>
          <w:sz w:val="26"/>
        </w:rPr>
        <w:t>seating</w:t>
      </w:r>
    </w:p>
    <w:p w14:paraId="3BC3FAAC" w14:textId="1D79A230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Mobility Assistance"/>
          <w:tag w:val="Mobility Assistance"/>
          <w:id w:val="1816682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6A49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Assistance</w:t>
      </w:r>
      <w:r w:rsidR="0043771A" w:rsidRPr="005149CA">
        <w:rPr>
          <w:spacing w:val="-3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with</w:t>
      </w:r>
      <w:r w:rsidR="0043771A" w:rsidRPr="005149CA">
        <w:rPr>
          <w:spacing w:val="-4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mobility</w:t>
      </w:r>
      <w:r w:rsidR="0043771A" w:rsidRPr="005149CA">
        <w:rPr>
          <w:spacing w:val="-4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(e.g.</w:t>
      </w:r>
      <w:r w:rsidR="0043771A" w:rsidRPr="005149CA">
        <w:rPr>
          <w:spacing w:val="-3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walking</w:t>
      </w:r>
      <w:r w:rsidR="0043771A" w:rsidRPr="005149CA">
        <w:rPr>
          <w:spacing w:val="-4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aid,</w:t>
      </w:r>
      <w:r w:rsidR="0043771A" w:rsidRPr="005149CA">
        <w:rPr>
          <w:spacing w:val="-3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wheelchair)</w:t>
      </w:r>
    </w:p>
    <w:p w14:paraId="6874656F" w14:textId="09B8854B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Hearing Assistance"/>
          <w:tag w:val="Hearing Assistance"/>
          <w:id w:val="778998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6A49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Hearing</w:t>
      </w:r>
      <w:r w:rsidR="0043771A" w:rsidRPr="005149CA">
        <w:rPr>
          <w:spacing w:val="-7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assistance</w:t>
      </w:r>
      <w:r w:rsidR="0043771A" w:rsidRPr="005149CA">
        <w:rPr>
          <w:spacing w:val="-5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(e.g.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hearing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audio</w:t>
      </w:r>
      <w:r w:rsidR="0043771A" w:rsidRPr="005149CA">
        <w:rPr>
          <w:spacing w:val="-5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loop,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Auslan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interpreted</w:t>
      </w:r>
      <w:r w:rsidR="0043771A" w:rsidRPr="005149CA">
        <w:rPr>
          <w:spacing w:val="-5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Gospels)</w:t>
      </w:r>
    </w:p>
    <w:p w14:paraId="54644211" w14:textId="50F141B5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2"/>
            <w:sz w:val="26"/>
          </w:rPr>
          <w:alias w:val="Large Print Material"/>
          <w:tag w:val="Large Print Material"/>
          <w:id w:val="-251894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6A49">
            <w:rPr>
              <w:rFonts w:ascii="MS Gothic" w:eastAsia="MS Gothic" w:hAnsi="MS Gothic" w:hint="eastAsia"/>
              <w:spacing w:val="2"/>
              <w:sz w:val="26"/>
            </w:rPr>
            <w:t>☐</w:t>
          </w:r>
        </w:sdtContent>
      </w:sdt>
      <w:r w:rsidR="0043771A" w:rsidRPr="005149CA">
        <w:rPr>
          <w:spacing w:val="2"/>
          <w:sz w:val="26"/>
        </w:rPr>
        <w:t xml:space="preserve"> Large-print</w:t>
      </w:r>
      <w:r w:rsidR="0043771A" w:rsidRPr="005149CA">
        <w:rPr>
          <w:spacing w:val="27"/>
          <w:sz w:val="26"/>
        </w:rPr>
        <w:t xml:space="preserve"> </w:t>
      </w:r>
      <w:r w:rsidR="0043771A" w:rsidRPr="005149CA">
        <w:rPr>
          <w:spacing w:val="-2"/>
          <w:sz w:val="26"/>
        </w:rPr>
        <w:t>materials</w:t>
      </w:r>
    </w:p>
    <w:p w14:paraId="254771DA" w14:textId="107A76D4" w:rsidR="00A21C4F" w:rsidRPr="005149CA" w:rsidRDefault="00000000" w:rsidP="0043771A">
      <w:pPr>
        <w:tabs>
          <w:tab w:val="left" w:pos="1453"/>
        </w:tabs>
        <w:spacing w:line="315" w:lineRule="exact"/>
        <w:ind w:left="733"/>
        <w:rPr>
          <w:sz w:val="26"/>
        </w:rPr>
      </w:pPr>
      <w:sdt>
        <w:sdtPr>
          <w:rPr>
            <w:sz w:val="26"/>
          </w:rPr>
          <w:alias w:val="Other Needs"/>
          <w:tag w:val="Other Needs"/>
          <w:id w:val="936024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2552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Other</w:t>
      </w:r>
      <w:r w:rsidR="0043771A" w:rsidRPr="005149CA">
        <w:rPr>
          <w:spacing w:val="67"/>
          <w:w w:val="150"/>
          <w:sz w:val="26"/>
        </w:rPr>
        <w:t xml:space="preserve"> </w:t>
      </w:r>
      <w:r w:rsidR="0043771A" w:rsidRPr="005149CA">
        <w:rPr>
          <w:sz w:val="26"/>
        </w:rPr>
        <w:t>(please</w:t>
      </w:r>
      <w:r w:rsidR="0043771A" w:rsidRPr="005149CA">
        <w:rPr>
          <w:spacing w:val="68"/>
          <w:w w:val="150"/>
          <w:sz w:val="26"/>
        </w:rPr>
        <w:t xml:space="preserve"> </w:t>
      </w:r>
      <w:r w:rsidR="0043771A" w:rsidRPr="005149CA">
        <w:rPr>
          <w:sz w:val="26"/>
        </w:rPr>
        <w:t>specify):</w:t>
      </w:r>
      <w:r w:rsidR="0043771A" w:rsidRPr="005149CA">
        <w:rPr>
          <w:spacing w:val="67"/>
          <w:w w:val="150"/>
          <w:sz w:val="26"/>
        </w:rPr>
        <w:t xml:space="preserve"> </w:t>
      </w:r>
      <w:sdt>
        <w:sdtPr>
          <w:rPr>
            <w:rStyle w:val="FormResponseTextStyle"/>
          </w:rPr>
          <w:alias w:val="Specify Needs"/>
          <w:tag w:val="Specify Needs"/>
          <w:id w:val="66699283"/>
          <w:placeholder>
            <w:docPart w:val="03213BB75CA74102929FF0D68454EFFF"/>
          </w:placeholder>
          <w:showingPlcHdr/>
        </w:sdtPr>
        <w:sdtEndPr>
          <w:rPr>
            <w:rStyle w:val="FormEntryCharacterType"/>
            <w:sz w:val="20"/>
          </w:rPr>
        </w:sdtEndPr>
        <w:sdtContent>
          <w:r w:rsidR="00F82552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40E76C58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3"/>
        </w:tabs>
      </w:pPr>
      <w:r w:rsidRPr="005149CA">
        <w:rPr>
          <w:w w:val="105"/>
        </w:rPr>
        <w:t>Well-</w:t>
      </w:r>
      <w:r w:rsidRPr="005149CA">
        <w:rPr>
          <w:spacing w:val="-2"/>
          <w:w w:val="110"/>
        </w:rPr>
        <w:t>being</w:t>
      </w:r>
    </w:p>
    <w:p w14:paraId="093455FF" w14:textId="77777777" w:rsidR="00A21C4F" w:rsidRPr="005149CA" w:rsidRDefault="007D0976">
      <w:pPr>
        <w:pStyle w:val="BodyText"/>
        <w:spacing w:before="19" w:line="235" w:lineRule="auto"/>
        <w:ind w:left="733"/>
      </w:pPr>
      <w:r w:rsidRPr="005149CA">
        <w:rPr>
          <w:w w:val="105"/>
        </w:rPr>
        <w:t>We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care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for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well-being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parishioners.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Please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let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us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know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if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there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any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ways</w:t>
      </w:r>
      <w:r w:rsidRPr="005149CA">
        <w:rPr>
          <w:spacing w:val="-8"/>
          <w:w w:val="105"/>
        </w:rPr>
        <w:t xml:space="preserve"> </w:t>
      </w:r>
      <w:r w:rsidRPr="005149CA">
        <w:rPr>
          <w:w w:val="105"/>
        </w:rPr>
        <w:t>we can support you.</w:t>
      </w:r>
    </w:p>
    <w:p w14:paraId="37D3CBF0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before="314" w:line="235" w:lineRule="auto"/>
        <w:ind w:left="733" w:right="716"/>
      </w:pPr>
      <w:r w:rsidRPr="005149CA">
        <w:rPr>
          <w:w w:val="110"/>
        </w:rPr>
        <w:t>Do</w:t>
      </w:r>
      <w:r w:rsidRPr="005149CA">
        <w:rPr>
          <w:spacing w:val="-17"/>
          <w:w w:val="110"/>
        </w:rPr>
        <w:t xml:space="preserve"> </w:t>
      </w:r>
      <w:r w:rsidRPr="005149CA">
        <w:rPr>
          <w:w w:val="110"/>
        </w:rPr>
        <w:t>you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have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any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well-being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concerns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of</w:t>
      </w:r>
      <w:r w:rsidRPr="005149CA">
        <w:rPr>
          <w:spacing w:val="-17"/>
          <w:w w:val="110"/>
        </w:rPr>
        <w:t xml:space="preserve"> </w:t>
      </w:r>
      <w:r w:rsidRPr="005149CA">
        <w:rPr>
          <w:w w:val="110"/>
        </w:rPr>
        <w:t>which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you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would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like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the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parish</w:t>
      </w:r>
      <w:r w:rsidRPr="005149CA">
        <w:rPr>
          <w:spacing w:val="-17"/>
          <w:w w:val="110"/>
        </w:rPr>
        <w:t xml:space="preserve"> </w:t>
      </w:r>
      <w:r w:rsidRPr="005149CA">
        <w:rPr>
          <w:w w:val="110"/>
        </w:rPr>
        <w:t>to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 xml:space="preserve">be </w:t>
      </w:r>
      <w:r w:rsidRPr="005149CA">
        <w:rPr>
          <w:spacing w:val="-2"/>
          <w:w w:val="110"/>
        </w:rPr>
        <w:t>aware?</w:t>
      </w:r>
    </w:p>
    <w:p w14:paraId="534387C9" w14:textId="5ECE7550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5"/>
            <w:w w:val="115"/>
            <w:sz w:val="26"/>
          </w:rPr>
          <w:alias w:val="Well-being Concerns Yes"/>
          <w:tag w:val="Well-being Concerns Yes"/>
          <w:id w:val="190656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75A8">
            <w:rPr>
              <w:rFonts w:ascii="MS Gothic" w:eastAsia="MS Gothic" w:hAnsi="MS Gothic" w:hint="eastAsia"/>
              <w:spacing w:val="-5"/>
              <w:w w:val="115"/>
              <w:sz w:val="26"/>
            </w:rPr>
            <w:t>☐</w:t>
          </w:r>
        </w:sdtContent>
      </w:sdt>
      <w:r w:rsidR="0043771A" w:rsidRPr="005149CA">
        <w:rPr>
          <w:spacing w:val="-5"/>
          <w:w w:val="115"/>
          <w:sz w:val="26"/>
        </w:rPr>
        <w:t xml:space="preserve"> Yes</w:t>
      </w:r>
    </w:p>
    <w:p w14:paraId="60BCFC70" w14:textId="02ECECC3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5"/>
            <w:w w:val="105"/>
            <w:sz w:val="26"/>
          </w:rPr>
          <w:alias w:val="Well-being Concerns No"/>
          <w:tag w:val="Well-being Concerns No"/>
          <w:id w:val="-1055697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75A8">
            <w:rPr>
              <w:rFonts w:ascii="MS Gothic" w:eastAsia="MS Gothic" w:hAnsi="MS Gothic" w:hint="eastAsia"/>
              <w:spacing w:val="-5"/>
              <w:w w:val="105"/>
              <w:sz w:val="26"/>
            </w:rPr>
            <w:t>☐</w:t>
          </w:r>
        </w:sdtContent>
      </w:sdt>
      <w:r w:rsidR="0043771A" w:rsidRPr="005149CA">
        <w:rPr>
          <w:spacing w:val="-5"/>
          <w:w w:val="105"/>
          <w:sz w:val="26"/>
        </w:rPr>
        <w:t xml:space="preserve"> No</w:t>
      </w:r>
    </w:p>
    <w:p w14:paraId="4D2D4D66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line="312" w:lineRule="exact"/>
        <w:ind w:left="733"/>
      </w:pPr>
      <w:r w:rsidRPr="005149CA">
        <w:rPr>
          <w:w w:val="110"/>
        </w:rPr>
        <w:t>If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yes,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please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tick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any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of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the</w:t>
      </w:r>
      <w:r w:rsidRPr="005149CA">
        <w:rPr>
          <w:spacing w:val="-15"/>
          <w:w w:val="110"/>
        </w:rPr>
        <w:t xml:space="preserve"> </w:t>
      </w:r>
      <w:r w:rsidRPr="005149CA">
        <w:rPr>
          <w:w w:val="110"/>
        </w:rPr>
        <w:t>following</w:t>
      </w:r>
      <w:r w:rsidRPr="005149CA">
        <w:rPr>
          <w:spacing w:val="-16"/>
          <w:w w:val="110"/>
        </w:rPr>
        <w:t xml:space="preserve"> </w:t>
      </w:r>
      <w:r w:rsidRPr="005149CA">
        <w:rPr>
          <w:w w:val="110"/>
        </w:rPr>
        <w:t>that</w:t>
      </w:r>
      <w:r w:rsidRPr="005149CA">
        <w:rPr>
          <w:spacing w:val="-16"/>
          <w:w w:val="110"/>
        </w:rPr>
        <w:t xml:space="preserve"> </w:t>
      </w:r>
      <w:r w:rsidRPr="005149CA">
        <w:rPr>
          <w:spacing w:val="-2"/>
          <w:w w:val="110"/>
        </w:rPr>
        <w:t>apply:</w:t>
      </w:r>
    </w:p>
    <w:p w14:paraId="5DFF0D6E" w14:textId="32EC3350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Support in Grief"/>
          <w:tag w:val="Support in Grief"/>
          <w:id w:val="1306595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DD2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Support</w:t>
      </w:r>
      <w:r w:rsidR="0043771A" w:rsidRPr="005149CA">
        <w:rPr>
          <w:spacing w:val="20"/>
          <w:sz w:val="26"/>
        </w:rPr>
        <w:t xml:space="preserve"> </w:t>
      </w:r>
      <w:r w:rsidR="0043771A" w:rsidRPr="005149CA">
        <w:rPr>
          <w:sz w:val="26"/>
        </w:rPr>
        <w:t>during</w:t>
      </w:r>
      <w:r w:rsidR="0043771A" w:rsidRPr="005149CA">
        <w:rPr>
          <w:spacing w:val="21"/>
          <w:sz w:val="26"/>
        </w:rPr>
        <w:t xml:space="preserve"> </w:t>
      </w:r>
      <w:r w:rsidR="0043771A" w:rsidRPr="005149CA">
        <w:rPr>
          <w:sz w:val="26"/>
        </w:rPr>
        <w:t>times</w:t>
      </w:r>
      <w:r w:rsidR="0043771A" w:rsidRPr="005149CA">
        <w:rPr>
          <w:spacing w:val="23"/>
          <w:sz w:val="26"/>
        </w:rPr>
        <w:t xml:space="preserve"> </w:t>
      </w:r>
      <w:r w:rsidR="0043771A" w:rsidRPr="005149CA">
        <w:rPr>
          <w:sz w:val="26"/>
        </w:rPr>
        <w:t>of</w:t>
      </w:r>
      <w:r w:rsidR="0043771A" w:rsidRPr="005149CA">
        <w:rPr>
          <w:spacing w:val="21"/>
          <w:sz w:val="26"/>
        </w:rPr>
        <w:t xml:space="preserve"> </w:t>
      </w:r>
      <w:r w:rsidR="0043771A" w:rsidRPr="005149CA">
        <w:rPr>
          <w:sz w:val="26"/>
        </w:rPr>
        <w:t>grief</w:t>
      </w:r>
      <w:r w:rsidR="0043771A" w:rsidRPr="005149CA">
        <w:rPr>
          <w:spacing w:val="21"/>
          <w:sz w:val="26"/>
        </w:rPr>
        <w:t xml:space="preserve"> </w:t>
      </w:r>
      <w:r w:rsidR="0043771A" w:rsidRPr="005149CA">
        <w:rPr>
          <w:sz w:val="26"/>
        </w:rPr>
        <w:t>(bereavement,</w:t>
      </w:r>
      <w:r w:rsidR="0043771A" w:rsidRPr="005149CA">
        <w:rPr>
          <w:spacing w:val="22"/>
          <w:sz w:val="26"/>
        </w:rPr>
        <w:t xml:space="preserve"> </w:t>
      </w:r>
      <w:r w:rsidR="0043771A" w:rsidRPr="005149CA">
        <w:rPr>
          <w:sz w:val="26"/>
        </w:rPr>
        <w:t>other</w:t>
      </w:r>
      <w:r w:rsidR="0043771A" w:rsidRPr="005149CA">
        <w:rPr>
          <w:spacing w:val="21"/>
          <w:sz w:val="26"/>
        </w:rPr>
        <w:t xml:space="preserve"> </w:t>
      </w:r>
      <w:r w:rsidR="0043771A" w:rsidRPr="005149CA">
        <w:rPr>
          <w:spacing w:val="-2"/>
          <w:sz w:val="26"/>
        </w:rPr>
        <w:t>changes/losses)</w:t>
      </w:r>
    </w:p>
    <w:p w14:paraId="1CB32AD3" w14:textId="74493A0F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Counselling or spiritual direction"/>
          <w:tag w:val="Counselling or spiritual direction"/>
          <w:id w:val="-357891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75A8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Counselling</w:t>
      </w:r>
      <w:r w:rsidR="0043771A" w:rsidRPr="005149CA">
        <w:rPr>
          <w:spacing w:val="7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or</w:t>
      </w:r>
      <w:r w:rsidR="0043771A" w:rsidRPr="005149CA">
        <w:rPr>
          <w:spacing w:val="7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spiritual</w:t>
      </w:r>
      <w:r w:rsidR="0043771A" w:rsidRPr="005149CA">
        <w:rPr>
          <w:spacing w:val="6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direction</w:t>
      </w:r>
    </w:p>
    <w:p w14:paraId="207EAFC7" w14:textId="78B6DAD1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Family pastoral matters"/>
          <w:tag w:val="Family pastoral matters"/>
          <w:id w:val="1686475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0471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Family</w:t>
      </w:r>
      <w:r w:rsidR="0043771A" w:rsidRPr="005149CA">
        <w:rPr>
          <w:spacing w:val="1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pastoral</w:t>
      </w:r>
      <w:r w:rsidR="0043771A" w:rsidRPr="005149CA">
        <w:rPr>
          <w:spacing w:val="1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matters</w:t>
      </w:r>
    </w:p>
    <w:p w14:paraId="372A37F1" w14:textId="006CF25D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Support for life transitions"/>
          <w:tag w:val="Support for life transitions"/>
          <w:id w:val="-382641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0471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Support</w:t>
      </w:r>
      <w:r w:rsidR="0043771A" w:rsidRPr="005149CA">
        <w:rPr>
          <w:spacing w:val="-11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for</w:t>
      </w:r>
      <w:r w:rsidR="0043771A" w:rsidRPr="005149CA">
        <w:rPr>
          <w:spacing w:val="-9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life</w:t>
      </w:r>
      <w:r w:rsidR="0043771A" w:rsidRPr="005149CA">
        <w:rPr>
          <w:spacing w:val="-11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transitions</w:t>
      </w:r>
    </w:p>
    <w:p w14:paraId="69B0D970" w14:textId="2AE79421" w:rsidR="00A21C4F" w:rsidRPr="005149CA" w:rsidRDefault="00000000" w:rsidP="0043771A">
      <w:pPr>
        <w:tabs>
          <w:tab w:val="left" w:pos="1453"/>
        </w:tabs>
        <w:spacing w:line="315" w:lineRule="exact"/>
        <w:ind w:left="733"/>
        <w:rPr>
          <w:sz w:val="26"/>
        </w:rPr>
      </w:pPr>
      <w:sdt>
        <w:sdtPr>
          <w:rPr>
            <w:w w:val="105"/>
            <w:sz w:val="26"/>
          </w:rPr>
          <w:alias w:val="Other Wellbeing Support"/>
          <w:tag w:val="Other Wellbeing Support"/>
          <w:id w:val="-876317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0471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Other</w:t>
      </w:r>
      <w:r w:rsidR="0043771A" w:rsidRPr="005149CA">
        <w:rPr>
          <w:spacing w:val="-6"/>
          <w:w w:val="105"/>
          <w:sz w:val="26"/>
        </w:rPr>
        <w:t xml:space="preserve"> </w:t>
      </w:r>
      <w:r w:rsidR="0043771A" w:rsidRPr="005149CA">
        <w:rPr>
          <w:w w:val="105"/>
          <w:sz w:val="26"/>
        </w:rPr>
        <w:t>(please</w:t>
      </w:r>
      <w:r w:rsidR="0043771A" w:rsidRPr="005149CA">
        <w:rPr>
          <w:spacing w:val="-4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specify):</w:t>
      </w:r>
      <w:r w:rsidR="00896B59">
        <w:rPr>
          <w:spacing w:val="-8"/>
          <w:w w:val="115"/>
          <w:sz w:val="26"/>
        </w:rPr>
        <w:t xml:space="preserve"> </w:t>
      </w:r>
      <w:sdt>
        <w:sdtPr>
          <w:rPr>
            <w:rStyle w:val="FormResponseTextStyle"/>
          </w:rPr>
          <w:alias w:val="Other Wellbeing Support Needs"/>
          <w:tag w:val="Other Wellbeing Support Needs"/>
          <w:id w:val="998393731"/>
          <w:placeholder>
            <w:docPart w:val="314337A0E2804B20892D31DF603946A7"/>
          </w:placeholder>
          <w:showingPlcHdr/>
        </w:sdtPr>
        <w:sdtEndPr>
          <w:rPr>
            <w:rStyle w:val="DefaultParagraphFont"/>
            <w:rFonts w:ascii="Calibri" w:hAnsi="Calibri"/>
            <w:spacing w:val="-8"/>
            <w:w w:val="115"/>
            <w:sz w:val="26"/>
          </w:rPr>
        </w:sdtEndPr>
        <w:sdtContent>
          <w:r w:rsidR="00896B59" w:rsidRPr="007A3D87">
            <w:rPr>
              <w:rStyle w:val="PlaceholderText"/>
              <w:lang w:val="en-US"/>
            </w:rPr>
            <w:t>Click or tap here to enter text.</w:t>
          </w:r>
        </w:sdtContent>
      </w:sdt>
    </w:p>
    <w:p w14:paraId="40928311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3"/>
        </w:tabs>
        <w:spacing w:before="312" w:line="336" w:lineRule="exact"/>
      </w:pPr>
      <w:r w:rsidRPr="005149CA">
        <w:rPr>
          <w:spacing w:val="-2"/>
          <w:w w:val="110"/>
        </w:rPr>
        <w:t>Family</w:t>
      </w:r>
      <w:r w:rsidRPr="005149CA">
        <w:rPr>
          <w:spacing w:val="-8"/>
          <w:w w:val="110"/>
        </w:rPr>
        <w:t xml:space="preserve"> </w:t>
      </w:r>
      <w:r w:rsidRPr="005149CA">
        <w:rPr>
          <w:spacing w:val="-2"/>
          <w:w w:val="110"/>
        </w:rPr>
        <w:t>Needs</w:t>
      </w:r>
    </w:p>
    <w:p w14:paraId="4FBAF3CC" w14:textId="77777777" w:rsidR="00A21C4F" w:rsidRPr="005149CA" w:rsidRDefault="007D0976">
      <w:pPr>
        <w:pStyle w:val="BodyText"/>
        <w:spacing w:line="235" w:lineRule="auto"/>
        <w:ind w:left="733"/>
      </w:pPr>
      <w:r w:rsidRPr="005149CA">
        <w:rPr>
          <w:w w:val="105"/>
        </w:rPr>
        <w:t xml:space="preserve">Our parish supports all age groups. Please let us know how we can best serve your </w:t>
      </w:r>
      <w:r w:rsidRPr="005149CA">
        <w:rPr>
          <w:spacing w:val="-2"/>
          <w:w w:val="105"/>
        </w:rPr>
        <w:t>family/household.</w:t>
      </w:r>
    </w:p>
    <w:p w14:paraId="5227C408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before="308"/>
        <w:ind w:left="733"/>
      </w:pPr>
      <w:r w:rsidRPr="005149CA">
        <w:t>Do</w:t>
      </w:r>
      <w:r w:rsidRPr="005149CA">
        <w:rPr>
          <w:spacing w:val="38"/>
        </w:rPr>
        <w:t xml:space="preserve"> </w:t>
      </w:r>
      <w:r w:rsidRPr="005149CA">
        <w:t>you</w:t>
      </w:r>
      <w:r w:rsidRPr="005149CA">
        <w:rPr>
          <w:spacing w:val="39"/>
        </w:rPr>
        <w:t xml:space="preserve"> </w:t>
      </w:r>
      <w:r w:rsidRPr="005149CA">
        <w:t>have</w:t>
      </w:r>
      <w:r w:rsidRPr="005149CA">
        <w:rPr>
          <w:spacing w:val="39"/>
        </w:rPr>
        <w:t xml:space="preserve"> </w:t>
      </w:r>
      <w:r w:rsidRPr="005149CA">
        <w:t>children</w:t>
      </w:r>
      <w:r w:rsidRPr="005149CA">
        <w:rPr>
          <w:spacing w:val="38"/>
        </w:rPr>
        <w:t xml:space="preserve"> </w:t>
      </w:r>
      <w:r w:rsidRPr="005149CA">
        <w:t>or</w:t>
      </w:r>
      <w:r w:rsidRPr="005149CA">
        <w:rPr>
          <w:spacing w:val="38"/>
        </w:rPr>
        <w:t xml:space="preserve"> </w:t>
      </w:r>
      <w:r w:rsidRPr="005149CA">
        <w:t>dependents</w:t>
      </w:r>
      <w:r w:rsidRPr="005149CA">
        <w:rPr>
          <w:spacing w:val="40"/>
        </w:rPr>
        <w:t xml:space="preserve"> </w:t>
      </w:r>
      <w:r w:rsidRPr="005149CA">
        <w:t>in</w:t>
      </w:r>
      <w:r w:rsidRPr="005149CA">
        <w:rPr>
          <w:spacing w:val="38"/>
        </w:rPr>
        <w:t xml:space="preserve"> </w:t>
      </w:r>
      <w:r w:rsidRPr="005149CA">
        <w:t>your</w:t>
      </w:r>
      <w:r w:rsidRPr="005149CA">
        <w:rPr>
          <w:spacing w:val="38"/>
        </w:rPr>
        <w:t xml:space="preserve"> </w:t>
      </w:r>
      <w:r w:rsidRPr="005149CA">
        <w:rPr>
          <w:spacing w:val="-2"/>
        </w:rPr>
        <w:t>care?</w:t>
      </w:r>
    </w:p>
    <w:p w14:paraId="5A984876" w14:textId="5B1D2A6F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5"/>
            <w:w w:val="115"/>
            <w:sz w:val="26"/>
          </w:rPr>
          <w:alias w:val="Children Yes"/>
          <w:tag w:val="Children Yes"/>
          <w:id w:val="353232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0471">
            <w:rPr>
              <w:rFonts w:ascii="MS Gothic" w:eastAsia="MS Gothic" w:hAnsi="MS Gothic" w:hint="eastAsia"/>
              <w:spacing w:val="-5"/>
              <w:w w:val="115"/>
              <w:sz w:val="26"/>
            </w:rPr>
            <w:t>☐</w:t>
          </w:r>
        </w:sdtContent>
      </w:sdt>
      <w:r w:rsidR="0043771A" w:rsidRPr="005149CA">
        <w:rPr>
          <w:spacing w:val="-5"/>
          <w:w w:val="115"/>
          <w:sz w:val="26"/>
        </w:rPr>
        <w:t xml:space="preserve"> Yes</w:t>
      </w:r>
    </w:p>
    <w:p w14:paraId="1F20C3BE" w14:textId="02A0882D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5"/>
            <w:w w:val="105"/>
            <w:sz w:val="26"/>
          </w:rPr>
          <w:alias w:val="Children No"/>
          <w:tag w:val="Children No"/>
          <w:id w:val="-1589146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90471">
            <w:rPr>
              <w:rFonts w:ascii="MS Gothic" w:eastAsia="MS Gothic" w:hAnsi="MS Gothic" w:hint="eastAsia"/>
              <w:spacing w:val="-5"/>
              <w:w w:val="105"/>
              <w:sz w:val="26"/>
            </w:rPr>
            <w:t>☐</w:t>
          </w:r>
        </w:sdtContent>
      </w:sdt>
      <w:r w:rsidR="0043771A" w:rsidRPr="005149CA">
        <w:rPr>
          <w:spacing w:val="-5"/>
          <w:w w:val="105"/>
          <w:sz w:val="26"/>
        </w:rPr>
        <w:t xml:space="preserve"> No</w:t>
      </w:r>
    </w:p>
    <w:p w14:paraId="47020094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line="312" w:lineRule="exact"/>
        <w:ind w:left="733"/>
      </w:pPr>
      <w:r w:rsidRPr="005149CA">
        <w:rPr>
          <w:w w:val="110"/>
        </w:rPr>
        <w:t>If</w:t>
      </w:r>
      <w:r w:rsidRPr="005149CA">
        <w:rPr>
          <w:spacing w:val="-8"/>
          <w:w w:val="110"/>
        </w:rPr>
        <w:t xml:space="preserve"> </w:t>
      </w:r>
      <w:r w:rsidRPr="005149CA">
        <w:rPr>
          <w:w w:val="110"/>
        </w:rPr>
        <w:t>yes,</w:t>
      </w:r>
      <w:r w:rsidRPr="005149CA">
        <w:rPr>
          <w:spacing w:val="-8"/>
          <w:w w:val="110"/>
        </w:rPr>
        <w:t xml:space="preserve"> </w:t>
      </w:r>
      <w:r w:rsidRPr="005149CA">
        <w:rPr>
          <w:w w:val="110"/>
        </w:rPr>
        <w:t>please</w:t>
      </w:r>
      <w:r w:rsidRPr="005149CA">
        <w:rPr>
          <w:spacing w:val="-8"/>
          <w:w w:val="110"/>
        </w:rPr>
        <w:t xml:space="preserve"> </w:t>
      </w:r>
      <w:r w:rsidRPr="005149CA">
        <w:rPr>
          <w:w w:val="110"/>
        </w:rPr>
        <w:t>indicate</w:t>
      </w:r>
      <w:r w:rsidRPr="005149CA">
        <w:rPr>
          <w:spacing w:val="-9"/>
          <w:w w:val="110"/>
        </w:rPr>
        <w:t xml:space="preserve"> </w:t>
      </w:r>
      <w:r w:rsidRPr="005149CA">
        <w:rPr>
          <w:w w:val="110"/>
        </w:rPr>
        <w:t>their</w:t>
      </w:r>
      <w:r w:rsidRPr="005149CA">
        <w:rPr>
          <w:spacing w:val="-8"/>
          <w:w w:val="110"/>
        </w:rPr>
        <w:t xml:space="preserve"> </w:t>
      </w:r>
      <w:r w:rsidRPr="005149CA">
        <w:rPr>
          <w:spacing w:val="-4"/>
          <w:w w:val="110"/>
        </w:rPr>
        <w:t>ages:</w:t>
      </w:r>
    </w:p>
    <w:p w14:paraId="32DCFC37" w14:textId="4856EF49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Infant to 5 years"/>
          <w:tag w:val="Infant to 5 years"/>
          <w:id w:val="-1558086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Infant</w:t>
      </w:r>
      <w:r w:rsidR="0043771A" w:rsidRPr="005149CA">
        <w:rPr>
          <w:spacing w:val="1"/>
          <w:sz w:val="26"/>
        </w:rPr>
        <w:t xml:space="preserve"> </w:t>
      </w:r>
      <w:r w:rsidR="0043771A" w:rsidRPr="005149CA">
        <w:rPr>
          <w:sz w:val="26"/>
        </w:rPr>
        <w:t>to</w:t>
      </w:r>
      <w:r w:rsidR="0043771A" w:rsidRPr="005149CA">
        <w:rPr>
          <w:spacing w:val="2"/>
          <w:sz w:val="26"/>
        </w:rPr>
        <w:t xml:space="preserve"> </w:t>
      </w:r>
      <w:r w:rsidR="0043771A" w:rsidRPr="005149CA">
        <w:rPr>
          <w:sz w:val="26"/>
        </w:rPr>
        <w:t>5</w:t>
      </w:r>
      <w:r w:rsidR="0043771A" w:rsidRPr="005149CA">
        <w:rPr>
          <w:spacing w:val="1"/>
          <w:sz w:val="26"/>
        </w:rPr>
        <w:t xml:space="preserve"> </w:t>
      </w:r>
      <w:r w:rsidR="0043771A" w:rsidRPr="005149CA">
        <w:rPr>
          <w:spacing w:val="-4"/>
          <w:sz w:val="26"/>
        </w:rPr>
        <w:t>years</w:t>
      </w:r>
    </w:p>
    <w:p w14:paraId="62C4AAA3" w14:textId="6F4E1D6B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6"/>
            <w:w w:val="105"/>
            <w:sz w:val="26"/>
          </w:rPr>
          <w:alias w:val="6-12 Years"/>
          <w:tag w:val="6-12 Years"/>
          <w:id w:val="-585464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spacing w:val="-6"/>
              <w:w w:val="105"/>
              <w:sz w:val="26"/>
            </w:rPr>
            <w:t>☐</w:t>
          </w:r>
        </w:sdtContent>
      </w:sdt>
      <w:r w:rsidR="0043771A" w:rsidRPr="005149CA">
        <w:rPr>
          <w:spacing w:val="-6"/>
          <w:w w:val="105"/>
          <w:sz w:val="26"/>
        </w:rPr>
        <w:t xml:space="preserve"> 6</w:t>
      </w:r>
      <w:r w:rsidR="0043771A" w:rsidRPr="005149CA">
        <w:rPr>
          <w:spacing w:val="-9"/>
          <w:w w:val="105"/>
          <w:sz w:val="26"/>
        </w:rPr>
        <w:t xml:space="preserve"> </w:t>
      </w:r>
      <w:r w:rsidR="0043771A" w:rsidRPr="005149CA">
        <w:rPr>
          <w:spacing w:val="-6"/>
          <w:w w:val="105"/>
          <w:sz w:val="26"/>
        </w:rPr>
        <w:t>to</w:t>
      </w:r>
      <w:r w:rsidR="0043771A" w:rsidRPr="005149CA">
        <w:rPr>
          <w:spacing w:val="-8"/>
          <w:w w:val="105"/>
          <w:sz w:val="26"/>
        </w:rPr>
        <w:t xml:space="preserve"> </w:t>
      </w:r>
      <w:r w:rsidR="0043771A" w:rsidRPr="005149CA">
        <w:rPr>
          <w:spacing w:val="-6"/>
          <w:w w:val="105"/>
          <w:sz w:val="26"/>
        </w:rPr>
        <w:t>12</w:t>
      </w:r>
      <w:r w:rsidR="0043771A" w:rsidRPr="005149CA">
        <w:rPr>
          <w:spacing w:val="-9"/>
          <w:w w:val="105"/>
          <w:sz w:val="26"/>
        </w:rPr>
        <w:t xml:space="preserve"> </w:t>
      </w:r>
      <w:r w:rsidR="0043771A" w:rsidRPr="005149CA">
        <w:rPr>
          <w:spacing w:val="-6"/>
          <w:w w:val="105"/>
          <w:sz w:val="26"/>
        </w:rPr>
        <w:t>years</w:t>
      </w:r>
    </w:p>
    <w:p w14:paraId="2DD31532" w14:textId="2008D357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13-18 Years"/>
          <w:tag w:val="13-18 Years"/>
          <w:id w:val="679701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13</w:t>
      </w:r>
      <w:r w:rsidR="0043771A" w:rsidRPr="005149CA">
        <w:rPr>
          <w:spacing w:val="-8"/>
          <w:sz w:val="26"/>
        </w:rPr>
        <w:t xml:space="preserve"> </w:t>
      </w:r>
      <w:r w:rsidR="0043771A" w:rsidRPr="005149CA">
        <w:rPr>
          <w:sz w:val="26"/>
        </w:rPr>
        <w:t>to</w:t>
      </w:r>
      <w:r w:rsidR="0043771A" w:rsidRPr="005149CA">
        <w:rPr>
          <w:spacing w:val="-6"/>
          <w:sz w:val="26"/>
        </w:rPr>
        <w:t xml:space="preserve"> </w:t>
      </w:r>
      <w:r w:rsidR="0043771A" w:rsidRPr="005149CA">
        <w:rPr>
          <w:sz w:val="26"/>
        </w:rPr>
        <w:t>18</w:t>
      </w:r>
      <w:r w:rsidR="0043771A" w:rsidRPr="005149CA">
        <w:rPr>
          <w:spacing w:val="-7"/>
          <w:sz w:val="26"/>
        </w:rPr>
        <w:t xml:space="preserve"> </w:t>
      </w:r>
      <w:r w:rsidR="0043771A" w:rsidRPr="005149CA">
        <w:rPr>
          <w:spacing w:val="-2"/>
          <w:sz w:val="26"/>
        </w:rPr>
        <w:t>years</w:t>
      </w:r>
    </w:p>
    <w:p w14:paraId="15E0DACF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line="312" w:lineRule="exact"/>
        <w:ind w:left="733"/>
      </w:pPr>
      <w:r w:rsidRPr="005149CA">
        <w:t>Are</w:t>
      </w:r>
      <w:r w:rsidRPr="005149CA">
        <w:rPr>
          <w:spacing w:val="30"/>
        </w:rPr>
        <w:t xml:space="preserve"> </w:t>
      </w:r>
      <w:r w:rsidRPr="005149CA">
        <w:t>you</w:t>
      </w:r>
      <w:r w:rsidRPr="005149CA">
        <w:rPr>
          <w:spacing w:val="33"/>
        </w:rPr>
        <w:t xml:space="preserve"> </w:t>
      </w:r>
      <w:r w:rsidRPr="005149CA">
        <w:t>interested</w:t>
      </w:r>
      <w:r w:rsidRPr="005149CA">
        <w:rPr>
          <w:spacing w:val="33"/>
        </w:rPr>
        <w:t xml:space="preserve"> </w:t>
      </w:r>
      <w:r w:rsidRPr="005149CA">
        <w:t>in</w:t>
      </w:r>
      <w:r w:rsidRPr="005149CA">
        <w:rPr>
          <w:spacing w:val="30"/>
        </w:rPr>
        <w:t xml:space="preserve"> </w:t>
      </w:r>
      <w:r w:rsidRPr="005149CA">
        <w:t>any</w:t>
      </w:r>
      <w:r w:rsidRPr="005149CA">
        <w:rPr>
          <w:spacing w:val="33"/>
        </w:rPr>
        <w:t xml:space="preserve"> </w:t>
      </w:r>
      <w:r w:rsidRPr="005149CA">
        <w:t>of</w:t>
      </w:r>
      <w:r w:rsidRPr="005149CA">
        <w:rPr>
          <w:spacing w:val="33"/>
        </w:rPr>
        <w:t xml:space="preserve"> </w:t>
      </w:r>
      <w:r w:rsidRPr="005149CA">
        <w:t>the</w:t>
      </w:r>
      <w:r w:rsidRPr="005149CA">
        <w:rPr>
          <w:spacing w:val="31"/>
        </w:rPr>
        <w:t xml:space="preserve"> </w:t>
      </w:r>
      <w:r w:rsidRPr="005149CA">
        <w:t>following</w:t>
      </w:r>
      <w:r w:rsidRPr="005149CA">
        <w:rPr>
          <w:spacing w:val="30"/>
        </w:rPr>
        <w:t xml:space="preserve"> </w:t>
      </w:r>
      <w:r w:rsidRPr="005149CA">
        <w:t>for</w:t>
      </w:r>
      <w:r w:rsidRPr="005149CA">
        <w:rPr>
          <w:spacing w:val="31"/>
        </w:rPr>
        <w:t xml:space="preserve"> </w:t>
      </w:r>
      <w:r w:rsidRPr="005149CA">
        <w:t>your</w:t>
      </w:r>
      <w:r w:rsidRPr="005149CA">
        <w:rPr>
          <w:spacing w:val="31"/>
        </w:rPr>
        <w:t xml:space="preserve"> </w:t>
      </w:r>
      <w:r w:rsidRPr="005149CA">
        <w:t>children</w:t>
      </w:r>
      <w:r w:rsidRPr="005149CA">
        <w:rPr>
          <w:spacing w:val="31"/>
        </w:rPr>
        <w:t xml:space="preserve"> </w:t>
      </w:r>
      <w:r w:rsidRPr="005149CA">
        <w:t>and/or</w:t>
      </w:r>
      <w:r w:rsidRPr="005149CA">
        <w:rPr>
          <w:spacing w:val="31"/>
        </w:rPr>
        <w:t xml:space="preserve"> </w:t>
      </w:r>
      <w:r w:rsidRPr="005149CA">
        <w:t>young</w:t>
      </w:r>
      <w:r w:rsidRPr="005149CA">
        <w:rPr>
          <w:spacing w:val="31"/>
        </w:rPr>
        <w:t xml:space="preserve"> </w:t>
      </w:r>
      <w:r w:rsidRPr="005149CA">
        <w:rPr>
          <w:spacing w:val="-2"/>
        </w:rPr>
        <w:t>people?</w:t>
      </w:r>
    </w:p>
    <w:p w14:paraId="6E370127" w14:textId="597214C1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Sacrament Preparation"/>
          <w:tag w:val="Sacrament Preparation"/>
          <w:id w:val="234366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Sacrament</w:t>
      </w:r>
      <w:r w:rsidR="0043771A" w:rsidRPr="005149CA">
        <w:rPr>
          <w:spacing w:val="26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preparation</w:t>
      </w:r>
    </w:p>
    <w:p w14:paraId="4F3419B9" w14:textId="2DC33F9E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Religious Education"/>
          <w:tag w:val="Religious Education"/>
          <w:id w:val="-1252662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Religious</w:t>
      </w:r>
      <w:r w:rsidR="0043771A" w:rsidRPr="005149CA">
        <w:rPr>
          <w:spacing w:val="14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education</w:t>
      </w:r>
    </w:p>
    <w:p w14:paraId="1CCB9F0F" w14:textId="5F951593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Youth Ministry 1"/>
          <w:tag w:val="Youth Ministry 1"/>
          <w:id w:val="1446971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Youth</w:t>
      </w:r>
      <w:r w:rsidR="0043771A" w:rsidRPr="005149CA">
        <w:rPr>
          <w:spacing w:val="5"/>
          <w:sz w:val="26"/>
        </w:rPr>
        <w:t xml:space="preserve"> </w:t>
      </w:r>
      <w:r w:rsidR="0043771A" w:rsidRPr="005149CA">
        <w:rPr>
          <w:spacing w:val="-2"/>
          <w:sz w:val="26"/>
        </w:rPr>
        <w:t>ministry</w:t>
      </w:r>
    </w:p>
    <w:p w14:paraId="4AA1B58D" w14:textId="4609ED7C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Family-centred activities"/>
          <w:tag w:val="Family-centred activities"/>
          <w:id w:val="1607690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Family-centred</w:t>
      </w:r>
      <w:r w:rsidR="0043771A" w:rsidRPr="005149CA">
        <w:rPr>
          <w:spacing w:val="7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activities</w:t>
      </w:r>
    </w:p>
    <w:p w14:paraId="38BEB76B" w14:textId="67821D14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Parenting Support"/>
          <w:tag w:val="Parenting Support"/>
          <w:id w:val="427243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Parenting</w:t>
      </w:r>
      <w:r w:rsidR="0043771A" w:rsidRPr="005149CA">
        <w:rPr>
          <w:spacing w:val="25"/>
          <w:sz w:val="26"/>
        </w:rPr>
        <w:t xml:space="preserve"> </w:t>
      </w:r>
      <w:r w:rsidR="0043771A" w:rsidRPr="005149CA">
        <w:rPr>
          <w:spacing w:val="-2"/>
          <w:sz w:val="26"/>
        </w:rPr>
        <w:t>support</w:t>
      </w:r>
    </w:p>
    <w:p w14:paraId="078F4B82" w14:textId="7CE57E2E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w w:val="105"/>
            <w:sz w:val="26"/>
          </w:rPr>
          <w:alias w:val="Children's Liturgy"/>
          <w:tag w:val="Children's Liturgy"/>
          <w:id w:val="-566649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36BC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Children’s</w:t>
      </w:r>
      <w:r w:rsidR="0043771A" w:rsidRPr="005149CA">
        <w:rPr>
          <w:spacing w:val="12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Liturgy</w:t>
      </w:r>
    </w:p>
    <w:p w14:paraId="1F506038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3"/>
        </w:tabs>
        <w:spacing w:line="312" w:lineRule="exact"/>
        <w:ind w:left="733"/>
      </w:pPr>
      <w:r w:rsidRPr="005149CA">
        <w:rPr>
          <w:spacing w:val="2"/>
        </w:rPr>
        <w:t>Do</w:t>
      </w:r>
      <w:r w:rsidRPr="005149CA">
        <w:rPr>
          <w:spacing w:val="42"/>
        </w:rPr>
        <w:t xml:space="preserve"> </w:t>
      </w:r>
      <w:r w:rsidRPr="005149CA">
        <w:rPr>
          <w:spacing w:val="2"/>
        </w:rPr>
        <w:t>you</w:t>
      </w:r>
      <w:r w:rsidRPr="005149CA">
        <w:rPr>
          <w:spacing w:val="45"/>
        </w:rPr>
        <w:t xml:space="preserve"> </w:t>
      </w:r>
      <w:r w:rsidRPr="005149CA">
        <w:rPr>
          <w:spacing w:val="2"/>
        </w:rPr>
        <w:t>have</w:t>
      </w:r>
      <w:r w:rsidRPr="005149CA">
        <w:rPr>
          <w:spacing w:val="42"/>
        </w:rPr>
        <w:t xml:space="preserve"> </w:t>
      </w:r>
      <w:r w:rsidRPr="005149CA">
        <w:rPr>
          <w:spacing w:val="2"/>
        </w:rPr>
        <w:t>any</w:t>
      </w:r>
      <w:r w:rsidRPr="005149CA">
        <w:rPr>
          <w:spacing w:val="45"/>
        </w:rPr>
        <w:t xml:space="preserve"> </w:t>
      </w:r>
      <w:r w:rsidRPr="005149CA">
        <w:rPr>
          <w:spacing w:val="2"/>
        </w:rPr>
        <w:t>family/household</w:t>
      </w:r>
      <w:r w:rsidRPr="005149CA">
        <w:rPr>
          <w:spacing w:val="45"/>
        </w:rPr>
        <w:t xml:space="preserve"> </w:t>
      </w:r>
      <w:r w:rsidRPr="005149CA">
        <w:rPr>
          <w:spacing w:val="2"/>
        </w:rPr>
        <w:t>members</w:t>
      </w:r>
      <w:r w:rsidRPr="005149CA">
        <w:rPr>
          <w:spacing w:val="44"/>
        </w:rPr>
        <w:t xml:space="preserve"> </w:t>
      </w:r>
      <w:r w:rsidRPr="005149CA">
        <w:rPr>
          <w:spacing w:val="2"/>
        </w:rPr>
        <w:t>requiring</w:t>
      </w:r>
      <w:r w:rsidRPr="005149CA">
        <w:rPr>
          <w:spacing w:val="43"/>
        </w:rPr>
        <w:t xml:space="preserve"> </w:t>
      </w:r>
      <w:r w:rsidRPr="005149CA">
        <w:rPr>
          <w:spacing w:val="-2"/>
        </w:rPr>
        <w:t>visitation?</w:t>
      </w:r>
    </w:p>
    <w:p w14:paraId="6987FB57" w14:textId="61E7406B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4"/>
            <w:w w:val="105"/>
            <w:sz w:val="26"/>
          </w:rPr>
          <w:alias w:val="Home visitation"/>
          <w:tag w:val="Home visitation"/>
          <w:id w:val="-1437903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450E">
            <w:rPr>
              <w:rFonts w:ascii="MS Gothic" w:eastAsia="MS Gothic" w:hAnsi="MS Gothic" w:hint="eastAsia"/>
              <w:spacing w:val="-4"/>
              <w:w w:val="105"/>
              <w:sz w:val="26"/>
            </w:rPr>
            <w:t>☐</w:t>
          </w:r>
        </w:sdtContent>
      </w:sdt>
      <w:r w:rsidR="0043771A" w:rsidRPr="005149CA">
        <w:rPr>
          <w:spacing w:val="-4"/>
          <w:w w:val="105"/>
          <w:sz w:val="26"/>
        </w:rPr>
        <w:t xml:space="preserve"> Home</w:t>
      </w:r>
    </w:p>
    <w:p w14:paraId="20C21EE3" w14:textId="171BF507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pacing w:val="-2"/>
            <w:w w:val="110"/>
            <w:sz w:val="26"/>
          </w:rPr>
          <w:alias w:val="Hospital Visitation"/>
          <w:tag w:val="Hospital Visitation"/>
          <w:id w:val="1859621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450E">
            <w:rPr>
              <w:rFonts w:ascii="MS Gothic" w:eastAsia="MS Gothic" w:hAnsi="MS Gothic" w:hint="eastAsia"/>
              <w:spacing w:val="-2"/>
              <w:w w:val="110"/>
              <w:sz w:val="26"/>
            </w:rPr>
            <w:t>☐</w:t>
          </w:r>
        </w:sdtContent>
      </w:sdt>
      <w:r w:rsidR="0043771A" w:rsidRPr="005149CA">
        <w:rPr>
          <w:spacing w:val="-2"/>
          <w:w w:val="110"/>
          <w:sz w:val="26"/>
        </w:rPr>
        <w:t xml:space="preserve"> Hospital</w:t>
      </w:r>
    </w:p>
    <w:p w14:paraId="52279B9E" w14:textId="5DFCA7F6" w:rsidR="00A21C4F" w:rsidRPr="005149CA" w:rsidRDefault="00000000" w:rsidP="0043771A">
      <w:pPr>
        <w:tabs>
          <w:tab w:val="left" w:pos="1453"/>
        </w:tabs>
        <w:ind w:left="733"/>
        <w:rPr>
          <w:sz w:val="26"/>
        </w:rPr>
      </w:pPr>
      <w:sdt>
        <w:sdtPr>
          <w:rPr>
            <w:sz w:val="26"/>
          </w:rPr>
          <w:alias w:val="Aged Care visitation"/>
          <w:tag w:val="Aged Care visitation"/>
          <w:id w:val="479582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450E">
            <w:rPr>
              <w:rFonts w:ascii="MS Gothic" w:eastAsia="MS Gothic" w:hAnsi="MS Gothic" w:hint="eastAsia"/>
              <w:sz w:val="26"/>
            </w:rPr>
            <w:t>☐</w:t>
          </w:r>
        </w:sdtContent>
      </w:sdt>
      <w:r w:rsidR="0043771A" w:rsidRPr="005149CA">
        <w:rPr>
          <w:sz w:val="26"/>
        </w:rPr>
        <w:t xml:space="preserve"> Aged</w:t>
      </w:r>
      <w:r w:rsidR="0043771A" w:rsidRPr="005149CA">
        <w:rPr>
          <w:spacing w:val="11"/>
          <w:w w:val="110"/>
          <w:sz w:val="26"/>
        </w:rPr>
        <w:t xml:space="preserve"> </w:t>
      </w:r>
      <w:r w:rsidR="0043771A" w:rsidRPr="005149CA">
        <w:rPr>
          <w:spacing w:val="-4"/>
          <w:w w:val="110"/>
          <w:sz w:val="26"/>
        </w:rPr>
        <w:t>Care</w:t>
      </w:r>
    </w:p>
    <w:p w14:paraId="5489DC3B" w14:textId="673A4DD2" w:rsidR="00A21C4F" w:rsidRPr="005149CA" w:rsidRDefault="00000000" w:rsidP="0043771A">
      <w:pPr>
        <w:tabs>
          <w:tab w:val="left" w:pos="1453"/>
        </w:tabs>
        <w:spacing w:line="315" w:lineRule="exact"/>
        <w:ind w:left="733"/>
        <w:rPr>
          <w:sz w:val="26"/>
        </w:rPr>
      </w:pPr>
      <w:sdt>
        <w:sdtPr>
          <w:rPr>
            <w:w w:val="105"/>
            <w:sz w:val="26"/>
          </w:rPr>
          <w:alias w:val="Holy Communion Visitation"/>
          <w:tag w:val="Holy Communion Visitation"/>
          <w:id w:val="-2143023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2450E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43771A" w:rsidRPr="005149CA">
        <w:rPr>
          <w:w w:val="105"/>
          <w:sz w:val="26"/>
        </w:rPr>
        <w:t xml:space="preserve"> Holy</w:t>
      </w:r>
      <w:r w:rsidR="0043771A" w:rsidRPr="005149CA">
        <w:rPr>
          <w:spacing w:val="-3"/>
          <w:w w:val="105"/>
          <w:sz w:val="26"/>
        </w:rPr>
        <w:t xml:space="preserve"> </w:t>
      </w:r>
      <w:r w:rsidR="0043771A" w:rsidRPr="005149CA">
        <w:rPr>
          <w:spacing w:val="-2"/>
          <w:w w:val="105"/>
          <w:sz w:val="26"/>
        </w:rPr>
        <w:t>Communion</w:t>
      </w:r>
    </w:p>
    <w:p w14:paraId="47D2A97C" w14:textId="77777777" w:rsidR="00A21C4F" w:rsidRPr="005149CA" w:rsidRDefault="00A21C4F">
      <w:pPr>
        <w:pStyle w:val="ListParagraph"/>
        <w:spacing w:line="315" w:lineRule="exact"/>
        <w:rPr>
          <w:sz w:val="26"/>
        </w:rPr>
        <w:sectPr w:rsidR="00A21C4F" w:rsidRPr="005149CA">
          <w:pgSz w:w="11910" w:h="16840"/>
          <w:pgMar w:top="620" w:right="708" w:bottom="660" w:left="708" w:header="0" w:footer="454" w:gutter="0"/>
          <w:cols w:space="720"/>
        </w:sectPr>
      </w:pPr>
    </w:p>
    <w:p w14:paraId="77BCE305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1"/>
        </w:tabs>
        <w:spacing w:before="78" w:line="336" w:lineRule="exact"/>
        <w:ind w:left="731" w:hanging="719"/>
      </w:pPr>
      <w:r w:rsidRPr="005149CA">
        <w:rPr>
          <w:w w:val="110"/>
        </w:rPr>
        <w:lastRenderedPageBreak/>
        <w:t>Social</w:t>
      </w:r>
      <w:r w:rsidRPr="005149CA">
        <w:rPr>
          <w:spacing w:val="1"/>
          <w:w w:val="110"/>
        </w:rPr>
        <w:t xml:space="preserve"> </w:t>
      </w:r>
      <w:r w:rsidRPr="005149CA">
        <w:rPr>
          <w:w w:val="110"/>
        </w:rPr>
        <w:t>&amp;</w:t>
      </w:r>
      <w:r w:rsidRPr="005149CA">
        <w:rPr>
          <w:spacing w:val="1"/>
          <w:w w:val="110"/>
        </w:rPr>
        <w:t xml:space="preserve"> </w:t>
      </w:r>
      <w:r w:rsidRPr="005149CA">
        <w:rPr>
          <w:w w:val="110"/>
        </w:rPr>
        <w:t>Cultural</w:t>
      </w:r>
      <w:r w:rsidRPr="005149CA">
        <w:rPr>
          <w:spacing w:val="1"/>
          <w:w w:val="110"/>
        </w:rPr>
        <w:t xml:space="preserve"> </w:t>
      </w:r>
      <w:r w:rsidRPr="005149CA">
        <w:rPr>
          <w:spacing w:val="-2"/>
          <w:w w:val="110"/>
        </w:rPr>
        <w:t>Inclusion</w:t>
      </w:r>
    </w:p>
    <w:p w14:paraId="245E2304" w14:textId="77777777" w:rsidR="00A21C4F" w:rsidRPr="005149CA" w:rsidRDefault="007D0976">
      <w:pPr>
        <w:pStyle w:val="BodyText"/>
        <w:ind w:left="731"/>
      </w:pPr>
      <w:r w:rsidRPr="005149CA">
        <w:rPr>
          <w:w w:val="105"/>
        </w:rPr>
        <w:t>We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are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committed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ensuring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that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parishioners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feel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welcomed,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respected,</w:t>
      </w:r>
      <w:r w:rsidRPr="005149CA">
        <w:rPr>
          <w:spacing w:val="-7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7"/>
          <w:w w:val="105"/>
        </w:rPr>
        <w:t xml:space="preserve"> </w:t>
      </w:r>
      <w:r w:rsidRPr="005149CA">
        <w:rPr>
          <w:spacing w:val="-2"/>
          <w:w w:val="105"/>
        </w:rPr>
        <w:t>valued.</w:t>
      </w:r>
    </w:p>
    <w:p w14:paraId="4A720F05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1"/>
        </w:tabs>
        <w:spacing w:before="307"/>
        <w:ind w:hanging="719"/>
      </w:pPr>
      <w:r w:rsidRPr="005149CA">
        <w:rPr>
          <w:spacing w:val="2"/>
        </w:rPr>
        <w:t>Do</w:t>
      </w:r>
      <w:r w:rsidRPr="005149CA">
        <w:rPr>
          <w:spacing w:val="37"/>
        </w:rPr>
        <w:t xml:space="preserve"> </w:t>
      </w:r>
      <w:r w:rsidRPr="005149CA">
        <w:rPr>
          <w:spacing w:val="2"/>
        </w:rPr>
        <w:t>you</w:t>
      </w:r>
      <w:r w:rsidRPr="005149CA">
        <w:rPr>
          <w:spacing w:val="39"/>
        </w:rPr>
        <w:t xml:space="preserve"> </w:t>
      </w:r>
      <w:r w:rsidRPr="005149CA">
        <w:rPr>
          <w:spacing w:val="2"/>
        </w:rPr>
        <w:t>feel</w:t>
      </w:r>
      <w:r w:rsidRPr="005149CA">
        <w:rPr>
          <w:spacing w:val="39"/>
        </w:rPr>
        <w:t xml:space="preserve"> </w:t>
      </w:r>
      <w:r w:rsidRPr="005149CA">
        <w:rPr>
          <w:spacing w:val="2"/>
        </w:rPr>
        <w:t>comfortable</w:t>
      </w:r>
      <w:r w:rsidRPr="005149CA">
        <w:rPr>
          <w:spacing w:val="37"/>
        </w:rPr>
        <w:t xml:space="preserve"> </w:t>
      </w:r>
      <w:r w:rsidRPr="005149CA">
        <w:rPr>
          <w:spacing w:val="2"/>
        </w:rPr>
        <w:t>and</w:t>
      </w:r>
      <w:r w:rsidRPr="005149CA">
        <w:rPr>
          <w:spacing w:val="39"/>
        </w:rPr>
        <w:t xml:space="preserve"> </w:t>
      </w:r>
      <w:r w:rsidRPr="005149CA">
        <w:rPr>
          <w:spacing w:val="2"/>
        </w:rPr>
        <w:t>welcomed</w:t>
      </w:r>
      <w:r w:rsidRPr="005149CA">
        <w:rPr>
          <w:spacing w:val="39"/>
        </w:rPr>
        <w:t xml:space="preserve"> </w:t>
      </w:r>
      <w:r w:rsidRPr="005149CA">
        <w:rPr>
          <w:spacing w:val="2"/>
        </w:rPr>
        <w:t>by</w:t>
      </w:r>
      <w:r w:rsidRPr="005149CA">
        <w:rPr>
          <w:spacing w:val="39"/>
        </w:rPr>
        <w:t xml:space="preserve"> </w:t>
      </w:r>
      <w:r w:rsidRPr="005149CA">
        <w:rPr>
          <w:spacing w:val="2"/>
        </w:rPr>
        <w:t>our</w:t>
      </w:r>
      <w:r w:rsidRPr="005149CA">
        <w:rPr>
          <w:spacing w:val="37"/>
        </w:rPr>
        <w:t xml:space="preserve"> </w:t>
      </w:r>
      <w:r w:rsidRPr="005149CA">
        <w:rPr>
          <w:spacing w:val="2"/>
        </w:rPr>
        <w:t>parish</w:t>
      </w:r>
      <w:r w:rsidRPr="005149CA">
        <w:rPr>
          <w:spacing w:val="37"/>
        </w:rPr>
        <w:t xml:space="preserve"> </w:t>
      </w:r>
      <w:r w:rsidRPr="005149CA">
        <w:rPr>
          <w:spacing w:val="-2"/>
        </w:rPr>
        <w:t>community?</w:t>
      </w:r>
    </w:p>
    <w:p w14:paraId="14B6FFFF" w14:textId="3DE7C95A" w:rsidR="00A21C4F" w:rsidRPr="005149CA" w:rsidRDefault="00000000" w:rsidP="0043771A">
      <w:pPr>
        <w:tabs>
          <w:tab w:val="left" w:pos="1451"/>
        </w:tabs>
        <w:ind w:left="731"/>
        <w:rPr>
          <w:sz w:val="26"/>
        </w:rPr>
      </w:pPr>
      <w:sdt>
        <w:sdtPr>
          <w:rPr>
            <w:spacing w:val="-5"/>
            <w:w w:val="115"/>
            <w:sz w:val="26"/>
          </w:rPr>
          <w:alias w:val="Welcomed - Yes"/>
          <w:tag w:val="Welcomed - Yes"/>
          <w:id w:val="-898829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spacing w:val="-5"/>
              <w:w w:val="115"/>
              <w:sz w:val="26"/>
            </w:rPr>
            <w:t>☐</w:t>
          </w:r>
        </w:sdtContent>
      </w:sdt>
      <w:r w:rsidR="0043771A" w:rsidRPr="005149CA">
        <w:rPr>
          <w:spacing w:val="-5"/>
          <w:w w:val="115"/>
          <w:sz w:val="26"/>
        </w:rPr>
        <w:t xml:space="preserve"> Yes</w:t>
      </w:r>
    </w:p>
    <w:p w14:paraId="4B87908F" w14:textId="741D214F" w:rsidR="00A21C4F" w:rsidRPr="005149CA" w:rsidRDefault="00000000" w:rsidP="0043771A">
      <w:pPr>
        <w:tabs>
          <w:tab w:val="left" w:pos="1451"/>
        </w:tabs>
        <w:ind w:left="731"/>
        <w:rPr>
          <w:sz w:val="26"/>
        </w:rPr>
      </w:pPr>
      <w:sdt>
        <w:sdtPr>
          <w:rPr>
            <w:spacing w:val="-5"/>
            <w:w w:val="105"/>
            <w:sz w:val="26"/>
          </w:rPr>
          <w:alias w:val="Welcomed - No"/>
          <w:tag w:val="Welcomed - No"/>
          <w:id w:val="-422495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1F9A">
            <w:rPr>
              <w:rFonts w:ascii="MS Gothic" w:eastAsia="MS Gothic" w:hAnsi="MS Gothic" w:hint="eastAsia"/>
              <w:spacing w:val="-5"/>
              <w:w w:val="105"/>
              <w:sz w:val="26"/>
            </w:rPr>
            <w:t>☐</w:t>
          </w:r>
        </w:sdtContent>
      </w:sdt>
      <w:r w:rsidR="0043771A" w:rsidRPr="005149CA">
        <w:rPr>
          <w:spacing w:val="-5"/>
          <w:w w:val="105"/>
          <w:sz w:val="26"/>
        </w:rPr>
        <w:t xml:space="preserve"> No</w:t>
      </w:r>
    </w:p>
    <w:p w14:paraId="2AC19D42" w14:textId="4145086F" w:rsidR="00A21C4F" w:rsidRPr="005149CA" w:rsidRDefault="00000000" w:rsidP="0043771A">
      <w:pPr>
        <w:tabs>
          <w:tab w:val="left" w:pos="1451"/>
        </w:tabs>
        <w:spacing w:line="315" w:lineRule="exact"/>
        <w:ind w:left="731"/>
        <w:rPr>
          <w:sz w:val="26"/>
        </w:rPr>
      </w:pPr>
      <w:sdt>
        <w:sdtPr>
          <w:rPr>
            <w:spacing w:val="-2"/>
            <w:w w:val="105"/>
            <w:sz w:val="26"/>
          </w:rPr>
          <w:alias w:val="Welcomed - Somewhat"/>
          <w:tag w:val="Welcomed - Somewhat"/>
          <w:id w:val="774216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spacing w:val="-2"/>
              <w:w w:val="105"/>
              <w:sz w:val="26"/>
            </w:rPr>
            <w:t>☐</w:t>
          </w:r>
        </w:sdtContent>
      </w:sdt>
      <w:r w:rsidR="0043771A" w:rsidRPr="005149CA">
        <w:rPr>
          <w:spacing w:val="-2"/>
          <w:w w:val="105"/>
          <w:sz w:val="26"/>
        </w:rPr>
        <w:t xml:space="preserve"> Somewhat</w:t>
      </w:r>
    </w:p>
    <w:p w14:paraId="60BAC89D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1"/>
        </w:tabs>
        <w:spacing w:before="311" w:line="235" w:lineRule="auto"/>
        <w:ind w:right="62"/>
      </w:pPr>
      <w:r w:rsidRPr="005149CA">
        <w:rPr>
          <w:w w:val="110"/>
        </w:rPr>
        <w:t>Are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there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cultural</w:t>
      </w:r>
      <w:r w:rsidRPr="005149CA">
        <w:rPr>
          <w:spacing w:val="-12"/>
          <w:w w:val="110"/>
        </w:rPr>
        <w:t xml:space="preserve"> </w:t>
      </w:r>
      <w:r w:rsidRPr="005149CA">
        <w:rPr>
          <w:w w:val="110"/>
        </w:rPr>
        <w:t>or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social</w:t>
      </w:r>
      <w:r w:rsidRPr="005149CA">
        <w:rPr>
          <w:spacing w:val="-12"/>
          <w:w w:val="110"/>
        </w:rPr>
        <w:t xml:space="preserve"> </w:t>
      </w:r>
      <w:r w:rsidRPr="005149CA">
        <w:rPr>
          <w:w w:val="110"/>
        </w:rPr>
        <w:t>activities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you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would</w:t>
      </w:r>
      <w:r w:rsidRPr="005149CA">
        <w:rPr>
          <w:spacing w:val="-12"/>
          <w:w w:val="110"/>
        </w:rPr>
        <w:t xml:space="preserve"> </w:t>
      </w:r>
      <w:r w:rsidRPr="005149CA">
        <w:rPr>
          <w:w w:val="110"/>
        </w:rPr>
        <w:t>like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to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see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incorporated</w:t>
      </w:r>
      <w:r w:rsidRPr="005149CA">
        <w:rPr>
          <w:spacing w:val="-12"/>
          <w:w w:val="110"/>
        </w:rPr>
        <w:t xml:space="preserve"> </w:t>
      </w:r>
      <w:r w:rsidRPr="005149CA">
        <w:rPr>
          <w:w w:val="110"/>
        </w:rPr>
        <w:t>into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parish life? (Optional)</w:t>
      </w:r>
    </w:p>
    <w:sdt>
      <w:sdtPr>
        <w:rPr>
          <w:rStyle w:val="FormResponseTextStyle"/>
        </w:rPr>
        <w:alias w:val="Cultural or social suggestions"/>
        <w:tag w:val="Cultural or social suggestions"/>
        <w:id w:val="1668678310"/>
        <w:placeholder>
          <w:docPart w:val="D5D0FD29E18A44D19A0C6CBE33B5A20D"/>
        </w:placeholder>
        <w:showingPlcHdr/>
      </w:sdtPr>
      <w:sdtEndPr>
        <w:rPr>
          <w:rStyle w:val="DefaultParagraphFont"/>
          <w:rFonts w:ascii="Calibri" w:hAnsi="Calibri"/>
          <w:spacing w:val="-8"/>
          <w:w w:val="115"/>
          <w:sz w:val="26"/>
        </w:rPr>
      </w:sdtEndPr>
      <w:sdtContent>
        <w:p w14:paraId="78AF0E7E" w14:textId="740FC2BB" w:rsidR="00A21C4F" w:rsidRPr="005149CA" w:rsidRDefault="00896B59">
          <w:pPr>
            <w:spacing w:line="314" w:lineRule="exact"/>
            <w:ind w:left="731"/>
            <w:rPr>
              <w:sz w:val="26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6ECBE158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1"/>
        </w:tabs>
        <w:spacing w:before="307"/>
        <w:ind w:hanging="719"/>
      </w:pPr>
      <w:r w:rsidRPr="005149CA">
        <w:rPr>
          <w:w w:val="110"/>
        </w:rPr>
        <w:t>Are</w:t>
      </w:r>
      <w:r w:rsidRPr="005149CA">
        <w:rPr>
          <w:spacing w:val="-14"/>
          <w:w w:val="110"/>
        </w:rPr>
        <w:t xml:space="preserve"> </w:t>
      </w:r>
      <w:r w:rsidRPr="005149CA">
        <w:rPr>
          <w:w w:val="110"/>
        </w:rPr>
        <w:t>there</w:t>
      </w:r>
      <w:r w:rsidRPr="005149CA">
        <w:rPr>
          <w:spacing w:val="-14"/>
          <w:w w:val="110"/>
        </w:rPr>
        <w:t xml:space="preserve"> </w:t>
      </w:r>
      <w:r w:rsidRPr="005149CA">
        <w:rPr>
          <w:w w:val="110"/>
        </w:rPr>
        <w:t>specific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customs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or</w:t>
      </w:r>
      <w:r w:rsidRPr="005149CA">
        <w:rPr>
          <w:spacing w:val="-14"/>
          <w:w w:val="110"/>
        </w:rPr>
        <w:t xml:space="preserve"> </w:t>
      </w:r>
      <w:r w:rsidRPr="005149CA">
        <w:rPr>
          <w:w w:val="110"/>
        </w:rPr>
        <w:t>traditions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you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would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like</w:t>
      </w:r>
      <w:r w:rsidRPr="005149CA">
        <w:rPr>
          <w:spacing w:val="-14"/>
          <w:w w:val="110"/>
        </w:rPr>
        <w:t xml:space="preserve"> </w:t>
      </w:r>
      <w:r w:rsidRPr="005149CA">
        <w:rPr>
          <w:w w:val="110"/>
        </w:rPr>
        <w:t>us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to</w:t>
      </w:r>
      <w:r w:rsidRPr="005149CA">
        <w:rPr>
          <w:spacing w:val="-14"/>
          <w:w w:val="110"/>
        </w:rPr>
        <w:t xml:space="preserve"> </w:t>
      </w:r>
      <w:r w:rsidRPr="005149CA">
        <w:rPr>
          <w:w w:val="110"/>
        </w:rPr>
        <w:t>be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mindful</w:t>
      </w:r>
      <w:r w:rsidRPr="005149CA">
        <w:rPr>
          <w:spacing w:val="-13"/>
          <w:w w:val="110"/>
        </w:rPr>
        <w:t xml:space="preserve"> </w:t>
      </w:r>
      <w:r w:rsidRPr="005149CA">
        <w:rPr>
          <w:w w:val="110"/>
        </w:rPr>
        <w:t>of</w:t>
      </w:r>
      <w:r w:rsidRPr="005149CA">
        <w:rPr>
          <w:spacing w:val="-13"/>
          <w:w w:val="110"/>
        </w:rPr>
        <w:t xml:space="preserve"> </w:t>
      </w:r>
      <w:r w:rsidRPr="005149CA">
        <w:rPr>
          <w:spacing w:val="-2"/>
          <w:w w:val="110"/>
        </w:rPr>
        <w:t>during</w:t>
      </w:r>
    </w:p>
    <w:p w14:paraId="1E90EAA0" w14:textId="77777777" w:rsidR="00A21C4F" w:rsidRPr="005149CA" w:rsidRDefault="007D0976">
      <w:pPr>
        <w:spacing w:line="312" w:lineRule="exact"/>
        <w:ind w:left="731"/>
        <w:rPr>
          <w:b/>
          <w:sz w:val="26"/>
        </w:rPr>
      </w:pPr>
      <w:r w:rsidRPr="005149CA">
        <w:rPr>
          <w:b/>
          <w:w w:val="110"/>
          <w:sz w:val="26"/>
        </w:rPr>
        <w:t>parish</w:t>
      </w:r>
      <w:r w:rsidRPr="005149CA">
        <w:rPr>
          <w:b/>
          <w:spacing w:val="-2"/>
          <w:w w:val="110"/>
          <w:sz w:val="26"/>
        </w:rPr>
        <w:t xml:space="preserve"> </w:t>
      </w:r>
      <w:r w:rsidRPr="005149CA">
        <w:rPr>
          <w:b/>
          <w:w w:val="110"/>
          <w:sz w:val="26"/>
        </w:rPr>
        <w:t>activities?</w:t>
      </w:r>
      <w:r w:rsidRPr="005149CA">
        <w:rPr>
          <w:b/>
          <w:spacing w:val="-1"/>
          <w:w w:val="110"/>
          <w:sz w:val="26"/>
        </w:rPr>
        <w:t xml:space="preserve"> </w:t>
      </w:r>
      <w:r w:rsidRPr="005149CA">
        <w:rPr>
          <w:b/>
          <w:spacing w:val="-2"/>
          <w:w w:val="110"/>
          <w:sz w:val="26"/>
        </w:rPr>
        <w:t>(Optional)</w:t>
      </w:r>
    </w:p>
    <w:sdt>
      <w:sdtPr>
        <w:rPr>
          <w:rStyle w:val="FormResponseTextStyle"/>
        </w:rPr>
        <w:alias w:val="Customs and Traditions Suggestions"/>
        <w:tag w:val="Customs and Traditions Suggestions"/>
        <w:id w:val="-929810752"/>
        <w:placeholder>
          <w:docPart w:val="0A72626B51BD4242BB5A5A5BAB697236"/>
        </w:placeholder>
        <w:showingPlcHdr/>
      </w:sdtPr>
      <w:sdtEndPr>
        <w:rPr>
          <w:rStyle w:val="DefaultParagraphFont"/>
          <w:rFonts w:ascii="Calibri" w:hAnsi="Calibri"/>
          <w:spacing w:val="-8"/>
          <w:w w:val="115"/>
          <w:sz w:val="26"/>
        </w:rPr>
      </w:sdtEndPr>
      <w:sdtContent>
        <w:p w14:paraId="3885C721" w14:textId="4BCAC372" w:rsidR="00A21C4F" w:rsidRPr="005149CA" w:rsidRDefault="00896B59">
          <w:pPr>
            <w:spacing w:line="315" w:lineRule="exact"/>
            <w:ind w:left="731"/>
            <w:rPr>
              <w:sz w:val="26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7F351001" w14:textId="77777777" w:rsidR="00A21C4F" w:rsidRPr="005149CA" w:rsidRDefault="007D0976">
      <w:pPr>
        <w:pStyle w:val="Heading4"/>
        <w:numPr>
          <w:ilvl w:val="0"/>
          <w:numId w:val="1"/>
        </w:numPr>
        <w:tabs>
          <w:tab w:val="left" w:pos="731"/>
        </w:tabs>
        <w:spacing w:before="312" w:line="336" w:lineRule="exact"/>
        <w:ind w:left="731" w:hanging="719"/>
      </w:pPr>
      <w:r w:rsidRPr="005149CA">
        <w:rPr>
          <w:w w:val="105"/>
        </w:rPr>
        <w:t>Volunteer</w:t>
      </w:r>
      <w:r w:rsidRPr="005149CA">
        <w:rPr>
          <w:spacing w:val="5"/>
          <w:w w:val="105"/>
        </w:rPr>
        <w:t xml:space="preserve"> </w:t>
      </w:r>
      <w:r w:rsidRPr="005149CA">
        <w:rPr>
          <w:w w:val="105"/>
        </w:rPr>
        <w:t>&amp;</w:t>
      </w:r>
      <w:r w:rsidRPr="005149CA">
        <w:rPr>
          <w:spacing w:val="6"/>
          <w:w w:val="105"/>
        </w:rPr>
        <w:t xml:space="preserve"> </w:t>
      </w:r>
      <w:r w:rsidRPr="005149CA">
        <w:rPr>
          <w:w w:val="105"/>
        </w:rPr>
        <w:t>Engagement</w:t>
      </w:r>
      <w:r w:rsidRPr="005149CA">
        <w:rPr>
          <w:spacing w:val="5"/>
          <w:w w:val="105"/>
        </w:rPr>
        <w:t xml:space="preserve"> </w:t>
      </w:r>
      <w:r w:rsidRPr="005149CA">
        <w:rPr>
          <w:spacing w:val="-2"/>
          <w:w w:val="105"/>
        </w:rPr>
        <w:t>Opportunities</w:t>
      </w:r>
    </w:p>
    <w:p w14:paraId="31B40075" w14:textId="040460EC" w:rsidR="00A21C4F" w:rsidRPr="005149CA" w:rsidRDefault="007D0976">
      <w:pPr>
        <w:pStyle w:val="BodyText"/>
        <w:spacing w:line="235" w:lineRule="auto"/>
        <w:ind w:left="731"/>
      </w:pPr>
      <w:r w:rsidRPr="005149CA">
        <w:rPr>
          <w:w w:val="105"/>
        </w:rPr>
        <w:t>We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encourage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our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parishioners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be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a</w:t>
      </w:r>
      <w:r w:rsidR="009635F8">
        <w:rPr>
          <w:w w:val="105"/>
        </w:rPr>
        <w:t>c</w:t>
      </w:r>
      <w:r w:rsidRPr="005149CA">
        <w:rPr>
          <w:w w:val="105"/>
        </w:rPr>
        <w:t>tively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involved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in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life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of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9"/>
          <w:w w:val="105"/>
        </w:rPr>
        <w:t xml:space="preserve"> </w:t>
      </w:r>
      <w:r w:rsidRPr="005149CA">
        <w:rPr>
          <w:w w:val="105"/>
        </w:rPr>
        <w:t>parish</w:t>
      </w:r>
      <w:r w:rsidRPr="005149CA">
        <w:rPr>
          <w:spacing w:val="-10"/>
          <w:w w:val="105"/>
        </w:rPr>
        <w:t xml:space="preserve"> </w:t>
      </w:r>
      <w:r w:rsidRPr="005149CA">
        <w:rPr>
          <w:w w:val="105"/>
        </w:rPr>
        <w:t>and diocese. Please let us know if you are interested in volunteering.</w:t>
      </w:r>
    </w:p>
    <w:p w14:paraId="6182595A" w14:textId="77777777" w:rsidR="00A21C4F" w:rsidRPr="005149CA" w:rsidRDefault="007D0976">
      <w:pPr>
        <w:pStyle w:val="Heading5"/>
        <w:numPr>
          <w:ilvl w:val="1"/>
          <w:numId w:val="1"/>
        </w:numPr>
        <w:tabs>
          <w:tab w:val="left" w:pos="731"/>
        </w:tabs>
        <w:spacing w:before="308"/>
        <w:ind w:hanging="719"/>
      </w:pPr>
      <w:r w:rsidRPr="005149CA">
        <w:t>Would</w:t>
      </w:r>
      <w:r w:rsidRPr="005149CA">
        <w:rPr>
          <w:spacing w:val="36"/>
        </w:rPr>
        <w:t xml:space="preserve"> </w:t>
      </w:r>
      <w:r w:rsidRPr="005149CA">
        <w:t>you</w:t>
      </w:r>
      <w:r w:rsidRPr="005149CA">
        <w:rPr>
          <w:spacing w:val="36"/>
        </w:rPr>
        <w:t xml:space="preserve"> </w:t>
      </w:r>
      <w:r w:rsidRPr="005149CA">
        <w:t>be</w:t>
      </w:r>
      <w:r w:rsidRPr="005149CA">
        <w:rPr>
          <w:spacing w:val="35"/>
        </w:rPr>
        <w:t xml:space="preserve"> </w:t>
      </w:r>
      <w:r w:rsidRPr="005149CA">
        <w:t>interested</w:t>
      </w:r>
      <w:r w:rsidRPr="005149CA">
        <w:rPr>
          <w:spacing w:val="36"/>
        </w:rPr>
        <w:t xml:space="preserve"> </w:t>
      </w:r>
      <w:r w:rsidRPr="005149CA">
        <w:t>in</w:t>
      </w:r>
      <w:r w:rsidRPr="005149CA">
        <w:rPr>
          <w:spacing w:val="34"/>
        </w:rPr>
        <w:t xml:space="preserve"> </w:t>
      </w:r>
      <w:r w:rsidRPr="005149CA">
        <w:t>volunteering</w:t>
      </w:r>
      <w:r w:rsidRPr="005149CA">
        <w:rPr>
          <w:spacing w:val="35"/>
        </w:rPr>
        <w:t xml:space="preserve"> </w:t>
      </w:r>
      <w:r w:rsidRPr="005149CA">
        <w:t>in</w:t>
      </w:r>
      <w:r w:rsidRPr="005149CA">
        <w:rPr>
          <w:spacing w:val="34"/>
        </w:rPr>
        <w:t xml:space="preserve"> </w:t>
      </w:r>
      <w:r w:rsidRPr="005149CA">
        <w:t>any</w:t>
      </w:r>
      <w:r w:rsidRPr="005149CA">
        <w:rPr>
          <w:spacing w:val="37"/>
        </w:rPr>
        <w:t xml:space="preserve"> </w:t>
      </w:r>
      <w:r w:rsidRPr="005149CA">
        <w:t>of</w:t>
      </w:r>
      <w:r w:rsidRPr="005149CA">
        <w:rPr>
          <w:spacing w:val="36"/>
        </w:rPr>
        <w:t xml:space="preserve"> </w:t>
      </w:r>
      <w:r w:rsidRPr="005149CA">
        <w:t>the</w:t>
      </w:r>
      <w:r w:rsidRPr="005149CA">
        <w:rPr>
          <w:spacing w:val="35"/>
        </w:rPr>
        <w:t xml:space="preserve"> </w:t>
      </w:r>
      <w:r w:rsidRPr="005149CA">
        <w:t>following</w:t>
      </w:r>
      <w:r w:rsidRPr="005149CA">
        <w:rPr>
          <w:spacing w:val="34"/>
        </w:rPr>
        <w:t xml:space="preserve"> </w:t>
      </w:r>
      <w:r w:rsidRPr="005149CA">
        <w:rPr>
          <w:spacing w:val="-2"/>
        </w:rPr>
        <w:t>ministries?</w:t>
      </w:r>
    </w:p>
    <w:p w14:paraId="60AAAB28" w14:textId="04C2201F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spacing w:val="2"/>
            <w:sz w:val="26"/>
          </w:rPr>
          <w:alias w:val="Parish Pastoral Council"/>
          <w:tag w:val="Parish Pastoral Council"/>
          <w:id w:val="-688676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spacing w:val="2"/>
              <w:sz w:val="26"/>
            </w:rPr>
            <w:t>☐</w:t>
          </w:r>
        </w:sdtContent>
      </w:sdt>
      <w:r w:rsidR="00074CE8" w:rsidRPr="005149CA">
        <w:rPr>
          <w:spacing w:val="2"/>
          <w:sz w:val="26"/>
        </w:rPr>
        <w:t xml:space="preserve"> Parish</w:t>
      </w:r>
      <w:r w:rsidR="00074CE8" w:rsidRPr="005149CA">
        <w:rPr>
          <w:spacing w:val="36"/>
          <w:sz w:val="26"/>
        </w:rPr>
        <w:t xml:space="preserve"> </w:t>
      </w:r>
      <w:r w:rsidR="00074CE8" w:rsidRPr="005149CA">
        <w:rPr>
          <w:spacing w:val="2"/>
          <w:sz w:val="26"/>
        </w:rPr>
        <w:t>Pastoral</w:t>
      </w:r>
      <w:r w:rsidR="00074CE8" w:rsidRPr="005149CA">
        <w:rPr>
          <w:spacing w:val="37"/>
          <w:sz w:val="26"/>
        </w:rPr>
        <w:t xml:space="preserve"> </w:t>
      </w:r>
      <w:r w:rsidR="00074CE8" w:rsidRPr="005149CA">
        <w:rPr>
          <w:spacing w:val="-2"/>
          <w:sz w:val="26"/>
        </w:rPr>
        <w:t>Council</w:t>
      </w:r>
    </w:p>
    <w:p w14:paraId="0E751917" w14:textId="71B3BAC7" w:rsidR="00A21C4F" w:rsidRPr="005149CA" w:rsidRDefault="00000000" w:rsidP="00074CE8">
      <w:pPr>
        <w:tabs>
          <w:tab w:val="left" w:pos="1451"/>
        </w:tabs>
        <w:spacing w:before="2" w:line="235" w:lineRule="auto"/>
        <w:ind w:left="731" w:right="512"/>
        <w:rPr>
          <w:sz w:val="26"/>
        </w:rPr>
      </w:pPr>
      <w:sdt>
        <w:sdtPr>
          <w:rPr>
            <w:w w:val="105"/>
            <w:sz w:val="26"/>
          </w:rPr>
          <w:alias w:val="Liturgical Ministries"/>
          <w:tag w:val="Liturgical Ministries"/>
          <w:id w:val="1881660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074CE8" w:rsidRPr="005149CA">
        <w:rPr>
          <w:w w:val="105"/>
          <w:sz w:val="26"/>
        </w:rPr>
        <w:t xml:space="preserve"> Liturgical</w:t>
      </w:r>
      <w:r w:rsidR="00074CE8" w:rsidRPr="005149CA">
        <w:rPr>
          <w:spacing w:val="-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ministries (e.g. lectors, Extraordinary</w:t>
      </w:r>
      <w:r w:rsidR="00074CE8" w:rsidRPr="005149CA">
        <w:rPr>
          <w:spacing w:val="-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Minister</w:t>
      </w:r>
      <w:r w:rsidR="00074CE8" w:rsidRPr="005149CA">
        <w:rPr>
          <w:spacing w:val="-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of</w:t>
      </w:r>
      <w:r w:rsidR="00074CE8" w:rsidRPr="005149CA">
        <w:rPr>
          <w:spacing w:val="-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Holy</w:t>
      </w:r>
      <w:r w:rsidR="00074CE8" w:rsidRPr="005149CA">
        <w:rPr>
          <w:spacing w:val="-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Communion,</w:t>
      </w:r>
      <w:r w:rsidR="00074CE8" w:rsidRPr="005149CA">
        <w:rPr>
          <w:w w:val="105"/>
          <w:sz w:val="26"/>
        </w:rPr>
        <w:br/>
        <w:t xml:space="preserve">     Acolyte, Senior Altar Minister)</w:t>
      </w:r>
    </w:p>
    <w:p w14:paraId="3D504EFD" w14:textId="0F8E81CE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spacing w:val="-2"/>
            <w:w w:val="105"/>
            <w:sz w:val="26"/>
          </w:rPr>
          <w:alias w:val="Safeguarding"/>
          <w:tag w:val="Safeguarding"/>
          <w:id w:val="-11030266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spacing w:val="-2"/>
              <w:w w:val="105"/>
              <w:sz w:val="26"/>
            </w:rPr>
            <w:t>☐</w:t>
          </w:r>
        </w:sdtContent>
      </w:sdt>
      <w:r w:rsidR="00074CE8" w:rsidRPr="005149CA">
        <w:rPr>
          <w:spacing w:val="-2"/>
          <w:w w:val="105"/>
          <w:sz w:val="26"/>
        </w:rPr>
        <w:t xml:space="preserve"> Safeguarding</w:t>
      </w:r>
    </w:p>
    <w:p w14:paraId="4CF30C43" w14:textId="1B1294BF" w:rsidR="00A21C4F" w:rsidRPr="005149CA" w:rsidRDefault="00000000" w:rsidP="00074CE8">
      <w:pPr>
        <w:tabs>
          <w:tab w:val="left" w:pos="1451"/>
        </w:tabs>
        <w:spacing w:before="3" w:line="235" w:lineRule="auto"/>
        <w:ind w:left="731" w:right="781"/>
        <w:rPr>
          <w:sz w:val="26"/>
        </w:rPr>
      </w:pPr>
      <w:sdt>
        <w:sdtPr>
          <w:rPr>
            <w:w w:val="105"/>
            <w:sz w:val="26"/>
          </w:rPr>
          <w:alias w:val="Social Outreach"/>
          <w:tag w:val="Social Outreach"/>
          <w:id w:val="259104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074CE8" w:rsidRPr="005149CA">
        <w:rPr>
          <w:w w:val="105"/>
          <w:sz w:val="26"/>
        </w:rPr>
        <w:t xml:space="preserve"> Social outreach and service (e.g. The Shopfront, St Vincent de Paul, Parish</w:t>
      </w:r>
      <w:r w:rsidR="00074CE8" w:rsidRPr="005149CA">
        <w:rPr>
          <w:w w:val="105"/>
          <w:sz w:val="26"/>
        </w:rPr>
        <w:br/>
        <w:t xml:space="preserve">     Pastoral Care Program - Catholic Outreach)</w:t>
      </w:r>
    </w:p>
    <w:p w14:paraId="232A43B4" w14:textId="04B1DA5C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w w:val="105"/>
            <w:sz w:val="26"/>
          </w:rPr>
          <w:alias w:val="Youth or Children's ministry"/>
          <w:tag w:val="Youth or Children's ministry"/>
          <w:id w:val="1338586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074CE8" w:rsidRPr="005149CA">
        <w:rPr>
          <w:w w:val="105"/>
          <w:sz w:val="26"/>
        </w:rPr>
        <w:t xml:space="preserve"> Youth</w:t>
      </w:r>
      <w:r w:rsidR="00074CE8" w:rsidRPr="005149CA">
        <w:rPr>
          <w:spacing w:val="-16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ministry</w:t>
      </w:r>
      <w:r w:rsidR="00074CE8" w:rsidRPr="005149CA">
        <w:rPr>
          <w:spacing w:val="-15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or</w:t>
      </w:r>
      <w:r w:rsidR="00074CE8" w:rsidRPr="005149CA">
        <w:rPr>
          <w:spacing w:val="-15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children’s</w:t>
      </w:r>
      <w:r w:rsidR="00074CE8" w:rsidRPr="005149CA">
        <w:rPr>
          <w:spacing w:val="-15"/>
          <w:w w:val="105"/>
          <w:sz w:val="26"/>
        </w:rPr>
        <w:t xml:space="preserve"> </w:t>
      </w:r>
      <w:r w:rsidR="00074CE8" w:rsidRPr="005149CA">
        <w:rPr>
          <w:spacing w:val="-2"/>
          <w:w w:val="105"/>
          <w:sz w:val="26"/>
        </w:rPr>
        <w:t>programs</w:t>
      </w:r>
    </w:p>
    <w:p w14:paraId="2774104E" w14:textId="068756D3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w w:val="105"/>
            <w:sz w:val="26"/>
          </w:rPr>
          <w:alias w:val="Music Ministry"/>
          <w:tag w:val="Music Ministry"/>
          <w:id w:val="2024901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074CE8" w:rsidRPr="005149CA">
        <w:rPr>
          <w:w w:val="105"/>
          <w:sz w:val="26"/>
        </w:rPr>
        <w:t xml:space="preserve"> Music</w:t>
      </w:r>
      <w:r w:rsidR="00074CE8" w:rsidRPr="005149CA">
        <w:rPr>
          <w:spacing w:val="-2"/>
          <w:w w:val="105"/>
          <w:sz w:val="26"/>
        </w:rPr>
        <w:t xml:space="preserve"> ministry</w:t>
      </w:r>
    </w:p>
    <w:p w14:paraId="2AA257DB" w14:textId="4320B346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spacing w:val="-2"/>
            <w:w w:val="105"/>
            <w:sz w:val="26"/>
          </w:rPr>
          <w:alias w:val="Administrative help"/>
          <w:tag w:val="Administrative help"/>
          <w:id w:val="-2032869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spacing w:val="-2"/>
              <w:w w:val="105"/>
              <w:sz w:val="26"/>
            </w:rPr>
            <w:t>☐</w:t>
          </w:r>
        </w:sdtContent>
      </w:sdt>
      <w:r w:rsidR="00074CE8" w:rsidRPr="005149CA">
        <w:rPr>
          <w:spacing w:val="-2"/>
          <w:w w:val="105"/>
          <w:sz w:val="26"/>
        </w:rPr>
        <w:t xml:space="preserve"> Administrative</w:t>
      </w:r>
      <w:r w:rsidR="00074CE8" w:rsidRPr="005149CA">
        <w:rPr>
          <w:spacing w:val="-3"/>
          <w:w w:val="105"/>
          <w:sz w:val="26"/>
        </w:rPr>
        <w:t xml:space="preserve"> </w:t>
      </w:r>
      <w:r w:rsidR="00074CE8" w:rsidRPr="005149CA">
        <w:rPr>
          <w:spacing w:val="-2"/>
          <w:w w:val="105"/>
          <w:sz w:val="26"/>
        </w:rPr>
        <w:t>help (e.g. office work,</w:t>
      </w:r>
      <w:r w:rsidR="00074CE8" w:rsidRPr="005149CA">
        <w:rPr>
          <w:spacing w:val="-3"/>
          <w:w w:val="105"/>
          <w:sz w:val="26"/>
        </w:rPr>
        <w:t xml:space="preserve"> </w:t>
      </w:r>
      <w:r w:rsidR="00074CE8" w:rsidRPr="005149CA">
        <w:rPr>
          <w:spacing w:val="-2"/>
          <w:w w:val="105"/>
          <w:sz w:val="26"/>
        </w:rPr>
        <w:t>communication)</w:t>
      </w:r>
    </w:p>
    <w:p w14:paraId="31112608" w14:textId="4D63C4DA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w w:val="105"/>
            <w:sz w:val="26"/>
          </w:rPr>
          <w:alias w:val="Hospitality"/>
          <w:tag w:val="Hospitality"/>
          <w:id w:val="138777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074CE8" w:rsidRPr="005149CA">
        <w:rPr>
          <w:w w:val="105"/>
          <w:sz w:val="26"/>
        </w:rPr>
        <w:t xml:space="preserve"> Hospitality</w:t>
      </w:r>
      <w:r w:rsidR="00074CE8" w:rsidRPr="005149CA">
        <w:rPr>
          <w:spacing w:val="-12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(e.g.</w:t>
      </w:r>
      <w:r w:rsidR="00074CE8" w:rsidRPr="005149CA">
        <w:rPr>
          <w:spacing w:val="-10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greeter,</w:t>
      </w:r>
      <w:r w:rsidR="00074CE8" w:rsidRPr="005149CA">
        <w:rPr>
          <w:spacing w:val="-10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catering</w:t>
      </w:r>
      <w:r w:rsidR="00074CE8" w:rsidRPr="005149CA">
        <w:rPr>
          <w:spacing w:val="-1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and</w:t>
      </w:r>
      <w:r w:rsidR="00074CE8" w:rsidRPr="005149CA">
        <w:rPr>
          <w:spacing w:val="-10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serving</w:t>
      </w:r>
      <w:r w:rsidR="00074CE8" w:rsidRPr="005149CA">
        <w:rPr>
          <w:spacing w:val="-12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at</w:t>
      </w:r>
      <w:r w:rsidR="00074CE8" w:rsidRPr="005149CA">
        <w:rPr>
          <w:spacing w:val="-11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parish</w:t>
      </w:r>
      <w:r w:rsidR="00074CE8" w:rsidRPr="005149CA">
        <w:rPr>
          <w:spacing w:val="-11"/>
          <w:w w:val="105"/>
          <w:sz w:val="26"/>
        </w:rPr>
        <w:t xml:space="preserve"> </w:t>
      </w:r>
      <w:r w:rsidR="00074CE8" w:rsidRPr="005149CA">
        <w:rPr>
          <w:spacing w:val="-2"/>
          <w:w w:val="105"/>
          <w:sz w:val="26"/>
        </w:rPr>
        <w:t>events)</w:t>
      </w:r>
    </w:p>
    <w:p w14:paraId="79ECC098" w14:textId="656C6846" w:rsidR="00A21C4F" w:rsidRPr="005149CA" w:rsidRDefault="00000000" w:rsidP="00074CE8">
      <w:pPr>
        <w:tabs>
          <w:tab w:val="left" w:pos="1451"/>
        </w:tabs>
        <w:ind w:left="731"/>
        <w:rPr>
          <w:sz w:val="26"/>
        </w:rPr>
      </w:pPr>
      <w:sdt>
        <w:sdtPr>
          <w:rPr>
            <w:w w:val="105"/>
            <w:sz w:val="26"/>
          </w:rPr>
          <w:alias w:val="Other Suggestions"/>
          <w:tag w:val="Other Suggestions"/>
          <w:id w:val="1016667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C23BD">
            <w:rPr>
              <w:rFonts w:ascii="MS Gothic" w:eastAsia="MS Gothic" w:hAnsi="MS Gothic" w:hint="eastAsia"/>
              <w:w w:val="105"/>
              <w:sz w:val="26"/>
            </w:rPr>
            <w:t>☐</w:t>
          </w:r>
        </w:sdtContent>
      </w:sdt>
      <w:r w:rsidR="00074CE8" w:rsidRPr="005149CA">
        <w:rPr>
          <w:w w:val="105"/>
          <w:sz w:val="26"/>
        </w:rPr>
        <w:t xml:space="preserve"> Other</w:t>
      </w:r>
      <w:r w:rsidR="00074CE8" w:rsidRPr="005149CA">
        <w:rPr>
          <w:spacing w:val="-6"/>
          <w:w w:val="105"/>
          <w:sz w:val="26"/>
        </w:rPr>
        <w:t xml:space="preserve"> </w:t>
      </w:r>
      <w:r w:rsidR="00074CE8" w:rsidRPr="005149CA">
        <w:rPr>
          <w:w w:val="105"/>
          <w:sz w:val="26"/>
        </w:rPr>
        <w:t>(please</w:t>
      </w:r>
      <w:r w:rsidR="00074CE8" w:rsidRPr="005149CA">
        <w:rPr>
          <w:spacing w:val="-4"/>
          <w:w w:val="105"/>
          <w:sz w:val="26"/>
        </w:rPr>
        <w:t xml:space="preserve"> </w:t>
      </w:r>
      <w:r w:rsidR="00074CE8" w:rsidRPr="005149CA">
        <w:rPr>
          <w:spacing w:val="-2"/>
          <w:w w:val="105"/>
          <w:sz w:val="26"/>
        </w:rPr>
        <w:t>specify):</w:t>
      </w:r>
    </w:p>
    <w:sdt>
      <w:sdtPr>
        <w:rPr>
          <w:rStyle w:val="FormResponseTextStyle"/>
        </w:rPr>
        <w:alias w:val="Other Suggestions Details"/>
        <w:tag w:val="Other Suggestions Details"/>
        <w:id w:val="80425095"/>
        <w:placeholder>
          <w:docPart w:val="67C8DDAE179F4A27AF97C195DF1F60D2"/>
        </w:placeholder>
        <w:showingPlcHdr/>
      </w:sdtPr>
      <w:sdtEndPr>
        <w:rPr>
          <w:rStyle w:val="DefaultParagraphFont"/>
          <w:rFonts w:ascii="Calibri" w:hAnsi="Calibri"/>
          <w:spacing w:val="-8"/>
          <w:w w:val="115"/>
          <w:sz w:val="26"/>
        </w:rPr>
      </w:sdtEndPr>
      <w:sdtContent>
        <w:p w14:paraId="0AA57032" w14:textId="5074E4B5" w:rsidR="00A21C4F" w:rsidRPr="005149CA" w:rsidRDefault="00896B59">
          <w:pPr>
            <w:spacing w:line="315" w:lineRule="exact"/>
            <w:ind w:left="731"/>
            <w:rPr>
              <w:sz w:val="26"/>
            </w:rPr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07CDF413" w14:textId="77777777" w:rsidR="00A21C4F" w:rsidRPr="005149CA" w:rsidRDefault="007D0976">
      <w:pPr>
        <w:pStyle w:val="Heading5"/>
        <w:numPr>
          <w:ilvl w:val="0"/>
          <w:numId w:val="1"/>
        </w:numPr>
        <w:tabs>
          <w:tab w:val="left" w:pos="731"/>
        </w:tabs>
        <w:spacing w:before="306"/>
        <w:ind w:left="731" w:hanging="719"/>
      </w:pPr>
      <w:r w:rsidRPr="005149CA">
        <w:rPr>
          <w:spacing w:val="4"/>
        </w:rPr>
        <w:t>Additional</w:t>
      </w:r>
      <w:r w:rsidRPr="005149CA">
        <w:rPr>
          <w:spacing w:val="43"/>
        </w:rPr>
        <w:t xml:space="preserve"> </w:t>
      </w:r>
      <w:r w:rsidRPr="005149CA">
        <w:rPr>
          <w:spacing w:val="4"/>
        </w:rPr>
        <w:t>Comments</w:t>
      </w:r>
      <w:r w:rsidRPr="005149CA">
        <w:rPr>
          <w:spacing w:val="44"/>
        </w:rPr>
        <w:t xml:space="preserve"> </w:t>
      </w:r>
      <w:r w:rsidRPr="005149CA">
        <w:rPr>
          <w:spacing w:val="4"/>
        </w:rPr>
        <w:t>&amp;</w:t>
      </w:r>
      <w:r w:rsidRPr="005149CA">
        <w:rPr>
          <w:spacing w:val="44"/>
        </w:rPr>
        <w:t xml:space="preserve"> </w:t>
      </w:r>
      <w:r w:rsidRPr="005149CA">
        <w:rPr>
          <w:spacing w:val="-2"/>
        </w:rPr>
        <w:t>Suggestions</w:t>
      </w:r>
    </w:p>
    <w:p w14:paraId="03194271" w14:textId="77777777" w:rsidR="00A21C4F" w:rsidRDefault="007D0976">
      <w:pPr>
        <w:pStyle w:val="BodyText"/>
        <w:spacing w:before="3" w:line="235" w:lineRule="auto"/>
        <w:ind w:left="731" w:right="182"/>
        <w:rPr>
          <w:w w:val="105"/>
        </w:rPr>
      </w:pPr>
      <w:r w:rsidRPr="005149CA">
        <w:rPr>
          <w:w w:val="105"/>
        </w:rPr>
        <w:t>Is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there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anything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else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you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would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like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us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know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or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any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specific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ways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we</w:t>
      </w:r>
      <w:r w:rsidRPr="005149CA">
        <w:rPr>
          <w:spacing w:val="-5"/>
          <w:w w:val="105"/>
        </w:rPr>
        <w:t xml:space="preserve"> </w:t>
      </w:r>
      <w:r w:rsidRPr="005149CA">
        <w:rPr>
          <w:w w:val="105"/>
        </w:rPr>
        <w:t>can</w:t>
      </w:r>
      <w:r w:rsidRPr="005149CA">
        <w:rPr>
          <w:spacing w:val="-6"/>
          <w:w w:val="105"/>
        </w:rPr>
        <w:t xml:space="preserve"> </w:t>
      </w:r>
      <w:r w:rsidRPr="005149CA">
        <w:rPr>
          <w:w w:val="105"/>
        </w:rPr>
        <w:t>better serve you?</w:t>
      </w:r>
    </w:p>
    <w:p w14:paraId="00AC5596" w14:textId="77777777" w:rsidR="00896B59" w:rsidRDefault="00896B59">
      <w:pPr>
        <w:pStyle w:val="BodyText"/>
        <w:spacing w:before="3" w:line="235" w:lineRule="auto"/>
        <w:ind w:left="731" w:right="182"/>
        <w:rPr>
          <w:w w:val="105"/>
        </w:rPr>
      </w:pPr>
    </w:p>
    <w:sdt>
      <w:sdtPr>
        <w:rPr>
          <w:rStyle w:val="FormResponseTextStyle"/>
        </w:rPr>
        <w:alias w:val="Additional Comments or Suggestions"/>
        <w:tag w:val="Additional Comments or Suggestions"/>
        <w:id w:val="1139534474"/>
        <w:placeholder>
          <w:docPart w:val="FB469E3BB92747B6A3AA4110F6B9D71E"/>
        </w:placeholder>
        <w:showingPlcHdr/>
      </w:sdtPr>
      <w:sdtEndPr>
        <w:rPr>
          <w:rStyle w:val="DefaultParagraphFont"/>
          <w:rFonts w:ascii="Calibri" w:hAnsi="Calibri"/>
          <w:sz w:val="26"/>
        </w:rPr>
      </w:sdtEndPr>
      <w:sdtContent>
        <w:p w14:paraId="5E3B204E" w14:textId="1125B983" w:rsidR="00896B59" w:rsidRPr="005149CA" w:rsidRDefault="00896B59">
          <w:pPr>
            <w:pStyle w:val="BodyText"/>
            <w:spacing w:before="3" w:line="235" w:lineRule="auto"/>
            <w:ind w:left="731" w:right="182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p w14:paraId="131F5D96" w14:textId="77777777" w:rsidR="00A21C4F" w:rsidRPr="005149CA" w:rsidRDefault="007D0976">
      <w:pPr>
        <w:pStyle w:val="Heading5"/>
        <w:spacing w:before="306"/>
        <w:ind w:left="12" w:firstLine="0"/>
      </w:pPr>
      <w:r w:rsidRPr="005149CA">
        <w:t>Thank</w:t>
      </w:r>
      <w:r w:rsidRPr="005149CA">
        <w:rPr>
          <w:spacing w:val="34"/>
        </w:rPr>
        <w:t xml:space="preserve"> </w:t>
      </w:r>
      <w:r w:rsidRPr="005149CA">
        <w:t>you</w:t>
      </w:r>
      <w:r w:rsidRPr="005149CA">
        <w:rPr>
          <w:spacing w:val="37"/>
        </w:rPr>
        <w:t xml:space="preserve"> </w:t>
      </w:r>
      <w:r w:rsidRPr="005149CA">
        <w:t>for</w:t>
      </w:r>
      <w:r w:rsidRPr="005149CA">
        <w:rPr>
          <w:spacing w:val="34"/>
        </w:rPr>
        <w:t xml:space="preserve"> </w:t>
      </w:r>
      <w:r w:rsidRPr="005149CA">
        <w:t>taking</w:t>
      </w:r>
      <w:r w:rsidRPr="005149CA">
        <w:rPr>
          <w:spacing w:val="35"/>
        </w:rPr>
        <w:t xml:space="preserve"> </w:t>
      </w:r>
      <w:r w:rsidRPr="005149CA">
        <w:t>the</w:t>
      </w:r>
      <w:r w:rsidRPr="005149CA">
        <w:rPr>
          <w:spacing w:val="35"/>
        </w:rPr>
        <w:t xml:space="preserve"> </w:t>
      </w:r>
      <w:r w:rsidRPr="005149CA">
        <w:t>time</w:t>
      </w:r>
      <w:r w:rsidRPr="005149CA">
        <w:rPr>
          <w:spacing w:val="34"/>
        </w:rPr>
        <w:t xml:space="preserve"> </w:t>
      </w:r>
      <w:r w:rsidRPr="005149CA">
        <w:t>to</w:t>
      </w:r>
      <w:r w:rsidRPr="005149CA">
        <w:rPr>
          <w:spacing w:val="35"/>
        </w:rPr>
        <w:t xml:space="preserve"> </w:t>
      </w:r>
      <w:r w:rsidRPr="005149CA">
        <w:t>complete</w:t>
      </w:r>
      <w:r w:rsidRPr="005149CA">
        <w:rPr>
          <w:spacing w:val="35"/>
        </w:rPr>
        <w:t xml:space="preserve"> </w:t>
      </w:r>
      <w:r w:rsidRPr="005149CA">
        <w:t>this</w:t>
      </w:r>
      <w:r w:rsidRPr="005149CA">
        <w:rPr>
          <w:spacing w:val="36"/>
        </w:rPr>
        <w:t xml:space="preserve"> </w:t>
      </w:r>
      <w:r w:rsidRPr="005149CA">
        <w:rPr>
          <w:spacing w:val="-2"/>
        </w:rPr>
        <w:t>survey.</w:t>
      </w:r>
    </w:p>
    <w:p w14:paraId="2D4FD532" w14:textId="174485A9" w:rsidR="00FB3B7C" w:rsidRDefault="007D0976" w:rsidP="00074CE8">
      <w:pPr>
        <w:pStyle w:val="BodyText"/>
        <w:spacing w:before="2" w:line="235" w:lineRule="auto"/>
        <w:ind w:left="12"/>
        <w:rPr>
          <w:spacing w:val="-13"/>
          <w:w w:val="105"/>
        </w:rPr>
      </w:pPr>
      <w:r w:rsidRPr="005149CA">
        <w:rPr>
          <w:w w:val="105"/>
        </w:rPr>
        <w:t xml:space="preserve">Your responses will help us ensure that our parish is a welcoming and supportive community for all. Please return the completed survey to the parish </w:t>
      </w:r>
      <w:r w:rsidR="00FB3B7C" w:rsidRPr="005149CA">
        <w:rPr>
          <w:w w:val="105"/>
        </w:rPr>
        <w:t>office or</w:t>
      </w:r>
      <w:r w:rsidRPr="005149CA">
        <w:rPr>
          <w:w w:val="105"/>
        </w:rPr>
        <w:t xml:space="preserve"> </w:t>
      </w:r>
      <w:r w:rsidR="005C3504" w:rsidRPr="005149CA">
        <w:rPr>
          <w:w w:val="105"/>
        </w:rPr>
        <w:t>email it to</w:t>
      </w:r>
      <w:r w:rsidRPr="005149CA">
        <w:rPr>
          <w:spacing w:val="-13"/>
          <w:w w:val="105"/>
        </w:rPr>
        <w:t xml:space="preserve"> </w:t>
      </w:r>
    </w:p>
    <w:p w14:paraId="65BAE9AC" w14:textId="3D3A33A0" w:rsidR="00FB3B7C" w:rsidRDefault="00000000" w:rsidP="00074CE8">
      <w:pPr>
        <w:pStyle w:val="BodyText"/>
        <w:spacing w:before="2" w:line="235" w:lineRule="auto"/>
        <w:ind w:left="12"/>
        <w:rPr>
          <w:spacing w:val="-13"/>
          <w:w w:val="105"/>
        </w:rPr>
      </w:pPr>
      <w:sdt>
        <w:sdtPr>
          <w:rPr>
            <w:rStyle w:val="FormResponseTextStyle"/>
          </w:rPr>
          <w:alias w:val="Parish Email Address"/>
          <w:tag w:val="Parish Email Address"/>
          <w:id w:val="2105372272"/>
          <w:placeholder>
            <w:docPart w:val="5CA797C0D9EA4BA0B0FCD28595D40AB5"/>
          </w:placeholder>
          <w:showingPlcHdr/>
        </w:sdtPr>
        <w:sdtEndPr>
          <w:rPr>
            <w:rStyle w:val="DefaultParagraphFont"/>
            <w:rFonts w:ascii="Calibri" w:hAnsi="Calibri"/>
            <w:spacing w:val="-13"/>
            <w:w w:val="105"/>
            <w:sz w:val="26"/>
          </w:rPr>
        </w:sdtEndPr>
        <w:sdtContent>
          <w:r w:rsidR="00FB3B7C" w:rsidRPr="002A6FA0">
            <w:rPr>
              <w:rStyle w:val="PlaceholderText"/>
              <w:lang w:val="en-US"/>
            </w:rPr>
            <w:t>Click or tap here to enter text.</w:t>
          </w:r>
        </w:sdtContent>
      </w:sdt>
    </w:p>
    <w:p w14:paraId="2E4735E2" w14:textId="77777777" w:rsidR="006C23BD" w:rsidRDefault="006C23BD" w:rsidP="00074CE8">
      <w:pPr>
        <w:pStyle w:val="BodyText"/>
        <w:spacing w:before="2" w:line="235" w:lineRule="auto"/>
        <w:ind w:left="12"/>
        <w:rPr>
          <w:w w:val="105"/>
        </w:rPr>
      </w:pPr>
    </w:p>
    <w:p w14:paraId="3555F565" w14:textId="0AE92BEF" w:rsidR="00A21C4F" w:rsidRPr="005149CA" w:rsidRDefault="007D0976" w:rsidP="00074CE8">
      <w:pPr>
        <w:pStyle w:val="BodyText"/>
        <w:spacing w:before="2" w:line="235" w:lineRule="auto"/>
        <w:ind w:left="12"/>
        <w:rPr>
          <w:spacing w:val="-13"/>
          <w:w w:val="105"/>
        </w:rPr>
      </w:pPr>
      <w:r w:rsidRPr="005149CA">
        <w:rPr>
          <w:w w:val="105"/>
        </w:rPr>
        <w:t>We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look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forward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to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journeying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with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you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in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faith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and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celebrating</w:t>
      </w:r>
      <w:r w:rsidRPr="005149CA">
        <w:rPr>
          <w:spacing w:val="-14"/>
          <w:w w:val="105"/>
        </w:rPr>
        <w:t xml:space="preserve"> </w:t>
      </w:r>
      <w:r w:rsidRPr="005149CA">
        <w:rPr>
          <w:w w:val="105"/>
        </w:rPr>
        <w:t>the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gifts</w:t>
      </w:r>
      <w:r w:rsidRPr="005149CA">
        <w:rPr>
          <w:spacing w:val="-13"/>
          <w:w w:val="105"/>
        </w:rPr>
        <w:t xml:space="preserve"> </w:t>
      </w:r>
      <w:r w:rsidRPr="005149CA">
        <w:rPr>
          <w:w w:val="105"/>
        </w:rPr>
        <w:t>and talents you bring to our parish community.</w:t>
      </w:r>
    </w:p>
    <w:p w14:paraId="3DB3FC7B" w14:textId="77777777" w:rsidR="00A21C4F" w:rsidRPr="005149CA" w:rsidRDefault="00A21C4F">
      <w:pPr>
        <w:pStyle w:val="BodyText"/>
        <w:spacing w:line="235" w:lineRule="auto"/>
        <w:sectPr w:rsidR="00A21C4F" w:rsidRPr="005149CA">
          <w:pgSz w:w="11910" w:h="16840"/>
          <w:pgMar w:top="620" w:right="708" w:bottom="780" w:left="708" w:header="0" w:footer="454" w:gutter="0"/>
          <w:cols w:space="720"/>
        </w:sectPr>
      </w:pPr>
    </w:p>
    <w:p w14:paraId="3CE9DDE4" w14:textId="77777777" w:rsidR="00A21C4F" w:rsidRDefault="007D0976">
      <w:pPr>
        <w:spacing w:before="63"/>
        <w:ind w:left="1" w:right="1"/>
        <w:jc w:val="center"/>
        <w:rPr>
          <w:b/>
          <w:spacing w:val="-2"/>
          <w:w w:val="110"/>
          <w:sz w:val="62"/>
        </w:rPr>
      </w:pPr>
      <w:r w:rsidRPr="005149CA">
        <w:rPr>
          <w:b/>
          <w:spacing w:val="-2"/>
          <w:w w:val="110"/>
          <w:sz w:val="62"/>
        </w:rPr>
        <w:lastRenderedPageBreak/>
        <w:t>Notes</w:t>
      </w:r>
    </w:p>
    <w:p w14:paraId="26498816" w14:textId="77777777" w:rsidR="00896B59" w:rsidRDefault="00896B59">
      <w:pPr>
        <w:spacing w:before="63"/>
        <w:ind w:left="1" w:right="1"/>
        <w:jc w:val="center"/>
        <w:rPr>
          <w:b/>
          <w:spacing w:val="-2"/>
          <w:w w:val="110"/>
          <w:sz w:val="62"/>
        </w:rPr>
      </w:pPr>
    </w:p>
    <w:sdt>
      <w:sdtPr>
        <w:rPr>
          <w:rStyle w:val="FormResponseTextStyle"/>
        </w:rPr>
        <w:alias w:val="Notes"/>
        <w:tag w:val="Notes"/>
        <w:id w:val="-435981121"/>
        <w:placeholder>
          <w:docPart w:val="11ED0FBD25224EA2B0E380FCFB089196"/>
        </w:placeholder>
        <w:showingPlcHdr/>
      </w:sdtPr>
      <w:sdtEndPr>
        <w:rPr>
          <w:rStyle w:val="DefaultParagraphFont"/>
          <w:rFonts w:ascii="Calibri" w:hAnsi="Calibri"/>
          <w:sz w:val="26"/>
        </w:rPr>
      </w:sdtEndPr>
      <w:sdtContent>
        <w:p w14:paraId="286AAE90" w14:textId="24E616C4" w:rsidR="00FB00D1" w:rsidRDefault="009E3B28" w:rsidP="00FB00D1">
          <w:pPr>
            <w:pStyle w:val="BodyText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sdtContent>
    </w:sdt>
    <w:sectPr w:rsidR="00FB00D1">
      <w:pgSz w:w="11910" w:h="16840"/>
      <w:pgMar w:top="640" w:right="708" w:bottom="780" w:left="708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F23DC" w14:textId="77777777" w:rsidR="0052477A" w:rsidRPr="005149CA" w:rsidRDefault="0052477A">
      <w:r w:rsidRPr="005149CA">
        <w:separator/>
      </w:r>
    </w:p>
  </w:endnote>
  <w:endnote w:type="continuationSeparator" w:id="0">
    <w:p w14:paraId="7BB5C258" w14:textId="77777777" w:rsidR="0052477A" w:rsidRPr="005149CA" w:rsidRDefault="0052477A">
      <w:r w:rsidRPr="005149C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0971432"/>
      <w:docPartObj>
        <w:docPartGallery w:val="Page Numbers (Bottom of Page)"/>
        <w:docPartUnique/>
      </w:docPartObj>
    </w:sdtPr>
    <w:sdtContent>
      <w:p w14:paraId="6F51C12C" w14:textId="77777777" w:rsidR="005149CA" w:rsidRPr="005149CA" w:rsidRDefault="005149CA">
        <w:pPr>
          <w:pStyle w:val="Footer"/>
        </w:pPr>
        <w:r w:rsidRPr="005149CA">
          <w:fldChar w:fldCharType="begin"/>
        </w:r>
        <w:r w:rsidRPr="005149CA">
          <w:instrText xml:space="preserve"> PAGE   \* MERGEFORMAT </w:instrText>
        </w:r>
        <w:r w:rsidRPr="005149CA">
          <w:fldChar w:fldCharType="separate"/>
        </w:r>
        <w:r w:rsidRPr="005149CA">
          <w:t>2</w:t>
        </w:r>
        <w:r w:rsidRPr="005149CA">
          <w:fldChar w:fldCharType="end"/>
        </w:r>
      </w:p>
    </w:sdtContent>
  </w:sdt>
  <w:p w14:paraId="2E6C9711" w14:textId="77777777" w:rsidR="005149CA" w:rsidRPr="005149CA" w:rsidRDefault="005149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3D762" w14:textId="77777777" w:rsidR="00A21C4F" w:rsidRPr="005149CA" w:rsidRDefault="00A21C4F">
    <w:pPr>
      <w:pStyle w:val="BodyText"/>
      <w:spacing w:line="14" w:lineRule="auto"/>
      <w:ind w:left="0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CC801" w14:textId="77777777" w:rsidR="0052477A" w:rsidRPr="005149CA" w:rsidRDefault="0052477A">
      <w:r w:rsidRPr="005149CA">
        <w:separator/>
      </w:r>
    </w:p>
  </w:footnote>
  <w:footnote w:type="continuationSeparator" w:id="0">
    <w:p w14:paraId="601C666E" w14:textId="77777777" w:rsidR="0052477A" w:rsidRPr="005149CA" w:rsidRDefault="0052477A">
      <w:r w:rsidRPr="005149C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505B6"/>
    <w:multiLevelType w:val="hybridMultilevel"/>
    <w:tmpl w:val="95347852"/>
    <w:lvl w:ilvl="0" w:tplc="60647110">
      <w:start w:val="1"/>
      <w:numFmt w:val="decimal"/>
      <w:lvlText w:val="%1."/>
      <w:lvlJc w:val="left"/>
      <w:pPr>
        <w:ind w:left="733" w:hanging="720"/>
      </w:pPr>
      <w:rPr>
        <w:rFonts w:hint="default"/>
        <w:spacing w:val="-16"/>
        <w:w w:val="105"/>
        <w:lang w:val="en-US" w:eastAsia="en-US" w:bidi="ar-SA"/>
      </w:rPr>
    </w:lvl>
    <w:lvl w:ilvl="1" w:tplc="1234B258">
      <w:numFmt w:val="bullet"/>
      <w:lvlText w:val="•"/>
      <w:lvlJc w:val="left"/>
      <w:pPr>
        <w:ind w:left="1453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4"/>
        <w:sz w:val="26"/>
        <w:szCs w:val="26"/>
        <w:lang w:val="en-US" w:eastAsia="en-US" w:bidi="ar-SA"/>
      </w:rPr>
    </w:lvl>
    <w:lvl w:ilvl="2" w:tplc="78AE4E56">
      <w:numFmt w:val="bullet"/>
      <w:lvlText w:val="•"/>
      <w:lvlJc w:val="left"/>
      <w:pPr>
        <w:ind w:left="2463" w:hanging="720"/>
      </w:pPr>
      <w:rPr>
        <w:rFonts w:hint="default"/>
        <w:lang w:val="en-US" w:eastAsia="en-US" w:bidi="ar-SA"/>
      </w:rPr>
    </w:lvl>
    <w:lvl w:ilvl="3" w:tplc="A5A8975C">
      <w:numFmt w:val="bullet"/>
      <w:lvlText w:val="•"/>
      <w:lvlJc w:val="left"/>
      <w:pPr>
        <w:ind w:left="3466" w:hanging="720"/>
      </w:pPr>
      <w:rPr>
        <w:rFonts w:hint="default"/>
        <w:lang w:val="en-US" w:eastAsia="en-US" w:bidi="ar-SA"/>
      </w:rPr>
    </w:lvl>
    <w:lvl w:ilvl="4" w:tplc="428EA466">
      <w:numFmt w:val="bullet"/>
      <w:lvlText w:val="•"/>
      <w:lvlJc w:val="left"/>
      <w:pPr>
        <w:ind w:left="4469" w:hanging="720"/>
      </w:pPr>
      <w:rPr>
        <w:rFonts w:hint="default"/>
        <w:lang w:val="en-US" w:eastAsia="en-US" w:bidi="ar-SA"/>
      </w:rPr>
    </w:lvl>
    <w:lvl w:ilvl="5" w:tplc="7CE6E8AC">
      <w:numFmt w:val="bullet"/>
      <w:lvlText w:val="•"/>
      <w:lvlJc w:val="left"/>
      <w:pPr>
        <w:ind w:left="5473" w:hanging="720"/>
      </w:pPr>
      <w:rPr>
        <w:rFonts w:hint="default"/>
        <w:lang w:val="en-US" w:eastAsia="en-US" w:bidi="ar-SA"/>
      </w:rPr>
    </w:lvl>
    <w:lvl w:ilvl="6" w:tplc="97B68D26">
      <w:numFmt w:val="bullet"/>
      <w:lvlText w:val="•"/>
      <w:lvlJc w:val="left"/>
      <w:pPr>
        <w:ind w:left="6476" w:hanging="720"/>
      </w:pPr>
      <w:rPr>
        <w:rFonts w:hint="default"/>
        <w:lang w:val="en-US" w:eastAsia="en-US" w:bidi="ar-SA"/>
      </w:rPr>
    </w:lvl>
    <w:lvl w:ilvl="7" w:tplc="8EFE300C">
      <w:numFmt w:val="bullet"/>
      <w:lvlText w:val="•"/>
      <w:lvlJc w:val="left"/>
      <w:pPr>
        <w:ind w:left="7479" w:hanging="720"/>
      </w:pPr>
      <w:rPr>
        <w:rFonts w:hint="default"/>
        <w:lang w:val="en-US" w:eastAsia="en-US" w:bidi="ar-SA"/>
      </w:rPr>
    </w:lvl>
    <w:lvl w:ilvl="8" w:tplc="B4187DBC">
      <w:numFmt w:val="bullet"/>
      <w:lvlText w:val="•"/>
      <w:lvlJc w:val="left"/>
      <w:pPr>
        <w:ind w:left="8482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3734001D"/>
    <w:multiLevelType w:val="hybridMultilevel"/>
    <w:tmpl w:val="F2125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B6081"/>
    <w:multiLevelType w:val="hybridMultilevel"/>
    <w:tmpl w:val="2722A296"/>
    <w:lvl w:ilvl="0" w:tplc="C17C65C8">
      <w:start w:val="1"/>
      <w:numFmt w:val="decimal"/>
      <w:lvlText w:val="%1."/>
      <w:lvlJc w:val="left"/>
      <w:pPr>
        <w:ind w:left="733" w:hanging="720"/>
      </w:pPr>
      <w:rPr>
        <w:rFonts w:hint="default"/>
        <w:spacing w:val="-10"/>
        <w:w w:val="105"/>
        <w:lang w:val="en-US" w:eastAsia="en-US" w:bidi="ar-SA"/>
      </w:rPr>
    </w:lvl>
    <w:lvl w:ilvl="1" w:tplc="14F6A8CE">
      <w:numFmt w:val="bullet"/>
      <w:lvlText w:val="•"/>
      <w:lvlJc w:val="left"/>
      <w:pPr>
        <w:ind w:left="731" w:hanging="720"/>
      </w:pPr>
      <w:rPr>
        <w:rFonts w:ascii="Calibri" w:eastAsia="Calibri" w:hAnsi="Calibri" w:cs="Calibri" w:hint="default"/>
        <w:spacing w:val="0"/>
        <w:w w:val="97"/>
        <w:lang w:val="en-US" w:eastAsia="en-US" w:bidi="ar-SA"/>
      </w:rPr>
    </w:lvl>
    <w:lvl w:ilvl="2" w:tplc="7D361574">
      <w:numFmt w:val="bullet"/>
      <w:lvlText w:val="o"/>
      <w:lvlJc w:val="left"/>
      <w:pPr>
        <w:ind w:left="1453" w:hanging="7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4"/>
        <w:sz w:val="26"/>
        <w:szCs w:val="26"/>
        <w:lang w:val="en-US" w:eastAsia="en-US" w:bidi="ar-SA"/>
      </w:rPr>
    </w:lvl>
    <w:lvl w:ilvl="3" w:tplc="4F9A2870">
      <w:numFmt w:val="bullet"/>
      <w:lvlText w:val="•"/>
      <w:lvlJc w:val="left"/>
      <w:pPr>
        <w:ind w:left="3466" w:hanging="720"/>
      </w:pPr>
      <w:rPr>
        <w:rFonts w:hint="default"/>
        <w:lang w:val="en-US" w:eastAsia="en-US" w:bidi="ar-SA"/>
      </w:rPr>
    </w:lvl>
    <w:lvl w:ilvl="4" w:tplc="C714FC26">
      <w:numFmt w:val="bullet"/>
      <w:lvlText w:val="•"/>
      <w:lvlJc w:val="left"/>
      <w:pPr>
        <w:ind w:left="4469" w:hanging="720"/>
      </w:pPr>
      <w:rPr>
        <w:rFonts w:hint="default"/>
        <w:lang w:val="en-US" w:eastAsia="en-US" w:bidi="ar-SA"/>
      </w:rPr>
    </w:lvl>
    <w:lvl w:ilvl="5" w:tplc="DC74CE5C">
      <w:numFmt w:val="bullet"/>
      <w:lvlText w:val="•"/>
      <w:lvlJc w:val="left"/>
      <w:pPr>
        <w:ind w:left="5473" w:hanging="720"/>
      </w:pPr>
      <w:rPr>
        <w:rFonts w:hint="default"/>
        <w:lang w:val="en-US" w:eastAsia="en-US" w:bidi="ar-SA"/>
      </w:rPr>
    </w:lvl>
    <w:lvl w:ilvl="6" w:tplc="2FC646C2">
      <w:numFmt w:val="bullet"/>
      <w:lvlText w:val="•"/>
      <w:lvlJc w:val="left"/>
      <w:pPr>
        <w:ind w:left="6476" w:hanging="720"/>
      </w:pPr>
      <w:rPr>
        <w:rFonts w:hint="default"/>
        <w:lang w:val="en-US" w:eastAsia="en-US" w:bidi="ar-SA"/>
      </w:rPr>
    </w:lvl>
    <w:lvl w:ilvl="7" w:tplc="E2CC3710">
      <w:numFmt w:val="bullet"/>
      <w:lvlText w:val="•"/>
      <w:lvlJc w:val="left"/>
      <w:pPr>
        <w:ind w:left="7479" w:hanging="720"/>
      </w:pPr>
      <w:rPr>
        <w:rFonts w:hint="default"/>
        <w:lang w:val="en-US" w:eastAsia="en-US" w:bidi="ar-SA"/>
      </w:rPr>
    </w:lvl>
    <w:lvl w:ilvl="8" w:tplc="D5DCDE8C">
      <w:numFmt w:val="bullet"/>
      <w:lvlText w:val="•"/>
      <w:lvlJc w:val="left"/>
      <w:pPr>
        <w:ind w:left="8482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78017EB8"/>
    <w:multiLevelType w:val="hybridMultilevel"/>
    <w:tmpl w:val="AD5AE8C2"/>
    <w:lvl w:ilvl="0" w:tplc="BB1CB028">
      <w:start w:val="2"/>
      <w:numFmt w:val="decimal"/>
      <w:lvlText w:val="%1."/>
      <w:lvlJc w:val="left"/>
      <w:pPr>
        <w:ind w:left="733" w:hanging="720"/>
      </w:pPr>
      <w:rPr>
        <w:rFonts w:hint="default"/>
        <w:b/>
        <w:bCs/>
        <w:i w:val="0"/>
        <w:iCs w:val="0"/>
        <w:spacing w:val="0"/>
        <w:w w:val="105"/>
        <w:sz w:val="28"/>
        <w:szCs w:val="28"/>
        <w:lang w:val="en-US" w:eastAsia="en-US" w:bidi="ar-SA"/>
      </w:rPr>
    </w:lvl>
    <w:lvl w:ilvl="1" w:tplc="CFA8ECFA">
      <w:numFmt w:val="bullet"/>
      <w:lvlText w:val="•"/>
      <w:lvlJc w:val="left"/>
      <w:pPr>
        <w:ind w:left="1453" w:hanging="720"/>
      </w:pPr>
      <w:rPr>
        <w:rFonts w:ascii="Calibri" w:eastAsia="Calibri" w:hAnsi="Calibri" w:cs="Calibri" w:hint="default"/>
        <w:spacing w:val="0"/>
        <w:w w:val="94"/>
        <w:lang w:val="en-US" w:eastAsia="en-US" w:bidi="ar-SA"/>
      </w:rPr>
    </w:lvl>
    <w:lvl w:ilvl="2" w:tplc="EC2E233C">
      <w:numFmt w:val="bullet"/>
      <w:lvlText w:val="•"/>
      <w:lvlJc w:val="left"/>
      <w:pPr>
        <w:ind w:left="2463" w:hanging="720"/>
      </w:pPr>
      <w:rPr>
        <w:rFonts w:hint="default"/>
        <w:lang w:val="en-US" w:eastAsia="en-US" w:bidi="ar-SA"/>
      </w:rPr>
    </w:lvl>
    <w:lvl w:ilvl="3" w:tplc="16C62824">
      <w:numFmt w:val="bullet"/>
      <w:lvlText w:val="•"/>
      <w:lvlJc w:val="left"/>
      <w:pPr>
        <w:ind w:left="3466" w:hanging="720"/>
      </w:pPr>
      <w:rPr>
        <w:rFonts w:hint="default"/>
        <w:lang w:val="en-US" w:eastAsia="en-US" w:bidi="ar-SA"/>
      </w:rPr>
    </w:lvl>
    <w:lvl w:ilvl="4" w:tplc="3A46DB20">
      <w:numFmt w:val="bullet"/>
      <w:lvlText w:val="•"/>
      <w:lvlJc w:val="left"/>
      <w:pPr>
        <w:ind w:left="4469" w:hanging="720"/>
      </w:pPr>
      <w:rPr>
        <w:rFonts w:hint="default"/>
        <w:lang w:val="en-US" w:eastAsia="en-US" w:bidi="ar-SA"/>
      </w:rPr>
    </w:lvl>
    <w:lvl w:ilvl="5" w:tplc="F720325A">
      <w:numFmt w:val="bullet"/>
      <w:lvlText w:val="•"/>
      <w:lvlJc w:val="left"/>
      <w:pPr>
        <w:ind w:left="5473" w:hanging="720"/>
      </w:pPr>
      <w:rPr>
        <w:rFonts w:hint="default"/>
        <w:lang w:val="en-US" w:eastAsia="en-US" w:bidi="ar-SA"/>
      </w:rPr>
    </w:lvl>
    <w:lvl w:ilvl="6" w:tplc="F75E9B4C">
      <w:numFmt w:val="bullet"/>
      <w:lvlText w:val="•"/>
      <w:lvlJc w:val="left"/>
      <w:pPr>
        <w:ind w:left="6476" w:hanging="720"/>
      </w:pPr>
      <w:rPr>
        <w:rFonts w:hint="default"/>
        <w:lang w:val="en-US" w:eastAsia="en-US" w:bidi="ar-SA"/>
      </w:rPr>
    </w:lvl>
    <w:lvl w:ilvl="7" w:tplc="42A63EBE">
      <w:numFmt w:val="bullet"/>
      <w:lvlText w:val="•"/>
      <w:lvlJc w:val="left"/>
      <w:pPr>
        <w:ind w:left="7479" w:hanging="720"/>
      </w:pPr>
      <w:rPr>
        <w:rFonts w:hint="default"/>
        <w:lang w:val="en-US" w:eastAsia="en-US" w:bidi="ar-SA"/>
      </w:rPr>
    </w:lvl>
    <w:lvl w:ilvl="8" w:tplc="54C224A6">
      <w:numFmt w:val="bullet"/>
      <w:lvlText w:val="•"/>
      <w:lvlJc w:val="left"/>
      <w:pPr>
        <w:ind w:left="8482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79922125"/>
    <w:multiLevelType w:val="hybridMultilevel"/>
    <w:tmpl w:val="A4B891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21233254">
    <w:abstractNumId w:val="2"/>
  </w:num>
  <w:num w:numId="2" w16cid:durableId="564682613">
    <w:abstractNumId w:val="0"/>
  </w:num>
  <w:num w:numId="3" w16cid:durableId="715468121">
    <w:abstractNumId w:val="3"/>
  </w:num>
  <w:num w:numId="4" w16cid:durableId="1506898539">
    <w:abstractNumId w:val="1"/>
  </w:num>
  <w:num w:numId="5" w16cid:durableId="10997162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Gv944Exh6AHO3QhE7+7G3I7NCG6g3p6+ZMhi+CSa82tduS/unxzevhFkMrI8xhyXEWeBfmFgfaLsiDh+fkfHvA==" w:salt="zcylZY2WlGQiJhQyptgAA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A79"/>
    <w:rsid w:val="0004547D"/>
    <w:rsid w:val="00045EDD"/>
    <w:rsid w:val="00074CE8"/>
    <w:rsid w:val="00075298"/>
    <w:rsid w:val="000E55CC"/>
    <w:rsid w:val="000F1D78"/>
    <w:rsid w:val="00102A79"/>
    <w:rsid w:val="00156F6A"/>
    <w:rsid w:val="00157A0E"/>
    <w:rsid w:val="001611A7"/>
    <w:rsid w:val="00176D72"/>
    <w:rsid w:val="00190483"/>
    <w:rsid w:val="00191AA1"/>
    <w:rsid w:val="00193909"/>
    <w:rsid w:val="001A08DE"/>
    <w:rsid w:val="001A68F2"/>
    <w:rsid w:val="001B51B3"/>
    <w:rsid w:val="001B73DB"/>
    <w:rsid w:val="001C3240"/>
    <w:rsid w:val="001D3398"/>
    <w:rsid w:val="001D3CA2"/>
    <w:rsid w:val="001E63FE"/>
    <w:rsid w:val="0022450E"/>
    <w:rsid w:val="00237BFF"/>
    <w:rsid w:val="00261F9A"/>
    <w:rsid w:val="002807B4"/>
    <w:rsid w:val="0028601E"/>
    <w:rsid w:val="00286E58"/>
    <w:rsid w:val="002D5E4E"/>
    <w:rsid w:val="002E148E"/>
    <w:rsid w:val="00336A24"/>
    <w:rsid w:val="0034623E"/>
    <w:rsid w:val="00356227"/>
    <w:rsid w:val="0037428F"/>
    <w:rsid w:val="00376013"/>
    <w:rsid w:val="00386120"/>
    <w:rsid w:val="00394BB1"/>
    <w:rsid w:val="003A0310"/>
    <w:rsid w:val="003A67D8"/>
    <w:rsid w:val="003D75A8"/>
    <w:rsid w:val="003E29FB"/>
    <w:rsid w:val="003E3408"/>
    <w:rsid w:val="003E7D02"/>
    <w:rsid w:val="003F4136"/>
    <w:rsid w:val="004136BC"/>
    <w:rsid w:val="0043771A"/>
    <w:rsid w:val="004C2D30"/>
    <w:rsid w:val="004F2E4B"/>
    <w:rsid w:val="00505039"/>
    <w:rsid w:val="005149CA"/>
    <w:rsid w:val="00517254"/>
    <w:rsid w:val="0052477A"/>
    <w:rsid w:val="0056439F"/>
    <w:rsid w:val="005A28B0"/>
    <w:rsid w:val="005B5148"/>
    <w:rsid w:val="005C0CC5"/>
    <w:rsid w:val="005C3504"/>
    <w:rsid w:val="005C6477"/>
    <w:rsid w:val="005D6688"/>
    <w:rsid w:val="005F0C6E"/>
    <w:rsid w:val="005F4E17"/>
    <w:rsid w:val="00613C4F"/>
    <w:rsid w:val="00640DD2"/>
    <w:rsid w:val="006538F6"/>
    <w:rsid w:val="006635B1"/>
    <w:rsid w:val="00684C51"/>
    <w:rsid w:val="006A0656"/>
    <w:rsid w:val="006A4565"/>
    <w:rsid w:val="006C23BD"/>
    <w:rsid w:val="006E2F82"/>
    <w:rsid w:val="006F601A"/>
    <w:rsid w:val="00701409"/>
    <w:rsid w:val="00746168"/>
    <w:rsid w:val="00746366"/>
    <w:rsid w:val="007946EA"/>
    <w:rsid w:val="007A249A"/>
    <w:rsid w:val="007A58E0"/>
    <w:rsid w:val="007C0586"/>
    <w:rsid w:val="007C4C6B"/>
    <w:rsid w:val="007D0976"/>
    <w:rsid w:val="007F5DA8"/>
    <w:rsid w:val="0080796D"/>
    <w:rsid w:val="00827ED5"/>
    <w:rsid w:val="00840821"/>
    <w:rsid w:val="00844882"/>
    <w:rsid w:val="00896B59"/>
    <w:rsid w:val="008A5C04"/>
    <w:rsid w:val="008B01E0"/>
    <w:rsid w:val="008B2940"/>
    <w:rsid w:val="008C3BD0"/>
    <w:rsid w:val="008E076A"/>
    <w:rsid w:val="008E0A0E"/>
    <w:rsid w:val="008E17A7"/>
    <w:rsid w:val="008E23A4"/>
    <w:rsid w:val="00914C79"/>
    <w:rsid w:val="0093677C"/>
    <w:rsid w:val="00945E63"/>
    <w:rsid w:val="009635F8"/>
    <w:rsid w:val="00965958"/>
    <w:rsid w:val="00984A83"/>
    <w:rsid w:val="00987C7F"/>
    <w:rsid w:val="009952B2"/>
    <w:rsid w:val="009A75B1"/>
    <w:rsid w:val="009B584B"/>
    <w:rsid w:val="009E3B28"/>
    <w:rsid w:val="009F0AAA"/>
    <w:rsid w:val="00A058FE"/>
    <w:rsid w:val="00A14AE3"/>
    <w:rsid w:val="00A21C4F"/>
    <w:rsid w:val="00A24844"/>
    <w:rsid w:val="00A300BD"/>
    <w:rsid w:val="00A56CF4"/>
    <w:rsid w:val="00A608E4"/>
    <w:rsid w:val="00AB6679"/>
    <w:rsid w:val="00AF3E5D"/>
    <w:rsid w:val="00AF5D9F"/>
    <w:rsid w:val="00B50AA1"/>
    <w:rsid w:val="00B732E9"/>
    <w:rsid w:val="00BE580C"/>
    <w:rsid w:val="00C030C9"/>
    <w:rsid w:val="00C45566"/>
    <w:rsid w:val="00C526C5"/>
    <w:rsid w:val="00C8434E"/>
    <w:rsid w:val="00C96B3D"/>
    <w:rsid w:val="00CA25EC"/>
    <w:rsid w:val="00CB3035"/>
    <w:rsid w:val="00CC1CF1"/>
    <w:rsid w:val="00CE6900"/>
    <w:rsid w:val="00CE71A2"/>
    <w:rsid w:val="00CE7EA1"/>
    <w:rsid w:val="00D62A58"/>
    <w:rsid w:val="00D72656"/>
    <w:rsid w:val="00D86E3D"/>
    <w:rsid w:val="00D90471"/>
    <w:rsid w:val="00DD5238"/>
    <w:rsid w:val="00DD63A8"/>
    <w:rsid w:val="00DE1864"/>
    <w:rsid w:val="00DE4E44"/>
    <w:rsid w:val="00E028BD"/>
    <w:rsid w:val="00E13634"/>
    <w:rsid w:val="00E30F73"/>
    <w:rsid w:val="00E3231D"/>
    <w:rsid w:val="00E34BB7"/>
    <w:rsid w:val="00E47231"/>
    <w:rsid w:val="00E71131"/>
    <w:rsid w:val="00EA141E"/>
    <w:rsid w:val="00EA666E"/>
    <w:rsid w:val="00EF05EF"/>
    <w:rsid w:val="00F119B6"/>
    <w:rsid w:val="00F31B28"/>
    <w:rsid w:val="00F50AF7"/>
    <w:rsid w:val="00F82552"/>
    <w:rsid w:val="00FA200B"/>
    <w:rsid w:val="00FA6A49"/>
    <w:rsid w:val="00FB00D1"/>
    <w:rsid w:val="00FB3B7C"/>
    <w:rsid w:val="00FE0FA2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78CF4"/>
  <w15:docId w15:val="{FAAAD1C8-BA6A-4184-8F01-C290E1CE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9"/>
    <w:qFormat/>
    <w:pPr>
      <w:spacing w:before="73"/>
      <w:ind w:left="1" w:right="1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1" w:right="1"/>
      <w:jc w:val="center"/>
      <w:outlineLvl w:val="1"/>
    </w:pPr>
    <w:rPr>
      <w:b/>
      <w:bCs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113"/>
      <w:outlineLvl w:val="2"/>
    </w:pPr>
    <w:rPr>
      <w:b/>
      <w:bCs/>
      <w:sz w:val="42"/>
      <w:szCs w:val="42"/>
    </w:rPr>
  </w:style>
  <w:style w:type="paragraph" w:styleId="Heading4">
    <w:name w:val="heading 4"/>
    <w:basedOn w:val="Normal"/>
    <w:uiPriority w:val="9"/>
    <w:unhideWhenUsed/>
    <w:qFormat/>
    <w:pPr>
      <w:spacing w:before="311"/>
      <w:ind w:left="733" w:hanging="7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line="315" w:lineRule="exact"/>
      <w:ind w:left="733" w:hanging="720"/>
      <w:outlineLvl w:val="4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312" w:lineRule="exact"/>
      <w:ind w:left="1453"/>
    </w:pPr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08"/>
      <w:ind w:left="972" w:hanging="668"/>
    </w:pPr>
    <w:rPr>
      <w:rFonts w:ascii="Palatino Linotype" w:eastAsia="Palatino Linotype" w:hAnsi="Palatino Linotype" w:cs="Palatino Linotype"/>
      <w:b/>
      <w:bCs/>
      <w:sz w:val="142"/>
      <w:szCs w:val="142"/>
    </w:rPr>
  </w:style>
  <w:style w:type="paragraph" w:styleId="ListParagraph">
    <w:name w:val="List Paragraph"/>
    <w:basedOn w:val="Normal"/>
    <w:uiPriority w:val="1"/>
    <w:qFormat/>
    <w:pPr>
      <w:spacing w:line="312" w:lineRule="exact"/>
      <w:ind w:left="1453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A03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3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49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9C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149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9CA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9952B2"/>
    <w:rPr>
      <w:color w:val="666666"/>
    </w:rPr>
  </w:style>
  <w:style w:type="character" w:customStyle="1" w:styleId="FormEntryCharacterType">
    <w:name w:val="Form Entry Character Type"/>
    <w:basedOn w:val="DefaultParagraphFont"/>
    <w:uiPriority w:val="1"/>
    <w:qFormat/>
    <w:rsid w:val="003E3408"/>
    <w:rPr>
      <w:rFonts w:asciiTheme="minorHAnsi" w:hAnsiTheme="minorHAnsi"/>
      <w:sz w:val="20"/>
    </w:rPr>
  </w:style>
  <w:style w:type="paragraph" w:customStyle="1" w:styleId="BasicParagraph">
    <w:name w:val="[Basic Paragraph]"/>
    <w:basedOn w:val="Normal"/>
    <w:uiPriority w:val="99"/>
    <w:rsid w:val="002807B4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val="en-US"/>
    </w:rPr>
  </w:style>
  <w:style w:type="paragraph" w:customStyle="1" w:styleId="Default">
    <w:name w:val="Default"/>
    <w:rsid w:val="00157A0E"/>
    <w:pPr>
      <w:widowControl/>
      <w:adjustRightInd w:val="0"/>
    </w:pPr>
    <w:rPr>
      <w:rFonts w:ascii="Aptos" w:hAnsi="Aptos" w:cs="Aptos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57A0E"/>
    <w:pPr>
      <w:spacing w:line="24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157A0E"/>
    <w:rPr>
      <w:rFonts w:cs="Aptos"/>
      <w:color w:val="000000"/>
    </w:rPr>
  </w:style>
  <w:style w:type="character" w:customStyle="1" w:styleId="FormResponseTextStyle">
    <w:name w:val="Form Response Text Style"/>
    <w:basedOn w:val="DefaultParagraphFont"/>
    <w:uiPriority w:val="1"/>
    <w:qFormat/>
    <w:rsid w:val="006C23BD"/>
    <w:rPr>
      <w:rFonts w:asciiTheme="minorHAnsi" w:hAnsiTheme="minorHAnsi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afeguarding.perthcatholic.org.au/wp-content/uploads/2025/02/Policy-Safeguarding-18-11-2024.pdf" TargetMode="External"/><Relationship Id="rId26" Type="http://schemas.openxmlformats.org/officeDocument/2006/relationships/hyperlink" Target="https://initiation.perthcatholic.org.a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therecord.com.au/subscribe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cym.com.au/" TargetMode="External"/><Relationship Id="rId33" Type="http://schemas.openxmlformats.org/officeDocument/2006/relationships/hyperlink" Target="https://wacmro.perthcatholic.org.a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safeguarding.perthcatholic.org.au/safeguarding-guidelines/" TargetMode="External"/><Relationship Id="rId29" Type="http://schemas.openxmlformats.org/officeDocument/2006/relationships/hyperlink" Target="https://daydawn.perthcatholic.org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outreach.perthcatholic.org.au/" TargetMode="External"/><Relationship Id="rId32" Type="http://schemas.openxmlformats.org/officeDocument/2006/relationships/hyperlink" Target="https://shopfront.perthcatholic.org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www.bioethicsperth.org.au/" TargetMode="External"/><Relationship Id="rId28" Type="http://schemas.openxmlformats.org/officeDocument/2006/relationships/hyperlink" Target="https://cfe.org.a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safeguarding.perthcatholic.org.au/wp-content/uploads/2026/05/Code-of-Conduct-ShortForm-18-03-2026.pdf" TargetMode="External"/><Relationship Id="rId31" Type="http://schemas.openxmlformats.org/officeDocument/2006/relationships/hyperlink" Target="https://stellamaris.perthcatholic.org.a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acm.perthcatholic.org.au/" TargetMode="External"/><Relationship Id="rId27" Type="http://schemas.openxmlformats.org/officeDocument/2006/relationships/hyperlink" Target="https://liturgy.perthcatholic.org.au/" TargetMode="External"/><Relationship Id="rId30" Type="http://schemas.openxmlformats.org/officeDocument/2006/relationships/hyperlink" Target="https://pas.perthcatholic.org.au/" TargetMode="External"/><Relationship Id="rId35" Type="http://schemas.openxmlformats.org/officeDocument/2006/relationships/glossaryDocument" Target="glossary/document.xml"/><Relationship Id="rId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.malski\Desktop\Welcome%20Pack%20Update%2029.05.2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D2320C08034AB6B2AD38D92C77C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612CD-1FF5-48FA-9578-283F76054A6B}"/>
      </w:docPartPr>
      <w:docPartBody>
        <w:p w:rsidR="004A24D0" w:rsidRDefault="000F647A" w:rsidP="000F647A">
          <w:pPr>
            <w:pStyle w:val="D6D2320C08034AB6B2AD38D92C77C28F2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3D84516AFF1B4B1895961FA89A88F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FB384-6888-4CF1-8EFB-4B925D83DB7D}"/>
      </w:docPartPr>
      <w:docPartBody>
        <w:p w:rsidR="004A24D0" w:rsidRDefault="00CF29C1" w:rsidP="00CF29C1">
          <w:pPr>
            <w:pStyle w:val="3D84516AFF1B4B1895961FA89A88F4A14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37EAE113D0004834B909A73C18C8E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F3964-7F43-46D9-9C62-E554DD089E85}"/>
      </w:docPartPr>
      <w:docPartBody>
        <w:p w:rsidR="001B4E5B" w:rsidRDefault="000F647A" w:rsidP="000F647A">
          <w:pPr>
            <w:pStyle w:val="37EAE113D0004834B909A73C18C8E36C2"/>
          </w:pPr>
          <w:r w:rsidRPr="00176D72">
            <w:rPr>
              <w:lang w:val="en-US"/>
            </w:rPr>
            <w:t>Click or tap here to enter text.</w:t>
          </w:r>
        </w:p>
      </w:docPartBody>
    </w:docPart>
    <w:docPart>
      <w:docPartPr>
        <w:name w:val="68335137AE5E43888F67DDFAA362D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E385F-D7C9-4F1E-BB84-743BD17BD9C9}"/>
      </w:docPartPr>
      <w:docPartBody>
        <w:p w:rsidR="001B4E5B" w:rsidRDefault="000F647A" w:rsidP="000F647A">
          <w:pPr>
            <w:pStyle w:val="68335137AE5E43888F67DDFAA362D17A2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230A8C4B8A7C450F8FD279873710E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AC7A9-62CB-49A4-BB67-BD7586DE8533}"/>
      </w:docPartPr>
      <w:docPartBody>
        <w:p w:rsidR="001B4E5B" w:rsidRDefault="000F647A" w:rsidP="000F647A">
          <w:pPr>
            <w:pStyle w:val="230A8C4B8A7C450F8FD279873710EBF92"/>
          </w:pPr>
          <w:r w:rsidRPr="001A08D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51A3739E19AA4743B17FE193B4570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7EAF4-0866-49FC-B938-3BE2257C3B35}"/>
      </w:docPartPr>
      <w:docPartBody>
        <w:p w:rsidR="001B4E5B" w:rsidRDefault="00CF29C1" w:rsidP="00CF29C1">
          <w:pPr>
            <w:pStyle w:val="51A3739E19AA4743B17FE193B4570BD93"/>
          </w:pPr>
          <w:r w:rsidRPr="001A08D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B26EBBF5767B43BABDA1F0F7E904F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429BA-FE29-4911-B079-DF4B8CE0CD59}"/>
      </w:docPartPr>
      <w:docPartBody>
        <w:p w:rsidR="001B4E5B" w:rsidRDefault="00CF29C1" w:rsidP="00CF29C1">
          <w:pPr>
            <w:pStyle w:val="B26EBBF5767B43BABDA1F0F7E904F69C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88CDB99742254368B40042AAADFEE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2F4D3-0CF7-4DDA-8BFA-23D7035EBA67}"/>
      </w:docPartPr>
      <w:docPartBody>
        <w:p w:rsidR="001B4E5B" w:rsidRDefault="00CF29C1" w:rsidP="00CF29C1">
          <w:pPr>
            <w:pStyle w:val="88CDB99742254368B40042AAADFEEF8B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D4965A610AA44ADBB8DAB9C7AB85B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97255-85A8-4EE1-98ED-1F03977E1340}"/>
      </w:docPartPr>
      <w:docPartBody>
        <w:p w:rsidR="001B4E5B" w:rsidRDefault="00CF29C1" w:rsidP="00CF29C1">
          <w:pPr>
            <w:pStyle w:val="D4965A610AA44ADBB8DAB9C7AB85BA84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87A6957B28C54866A2F0BA76E9049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F76C9-EE1D-49C9-BA34-C81F917652C4}"/>
      </w:docPartPr>
      <w:docPartBody>
        <w:p w:rsidR="001B4E5B" w:rsidRDefault="00CF29C1" w:rsidP="00CF29C1">
          <w:pPr>
            <w:pStyle w:val="87A6957B28C54866A2F0BA76E90495B8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F4F914DE7F62409CB06CB46D2CF3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0AC6A-B0C3-49FE-82F5-0731329EAB87}"/>
      </w:docPartPr>
      <w:docPartBody>
        <w:p w:rsidR="001B4E5B" w:rsidRDefault="00CF29C1" w:rsidP="00CF29C1">
          <w:pPr>
            <w:pStyle w:val="F4F914DE7F62409CB06CB46D2CF31218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78A6150EB3674D66A4C3599821D30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193C2-BEF5-4024-B727-5146C6475012}"/>
      </w:docPartPr>
      <w:docPartBody>
        <w:p w:rsidR="001B4E5B" w:rsidRDefault="00CF29C1" w:rsidP="00CF29C1">
          <w:pPr>
            <w:pStyle w:val="78A6150EB3674D66A4C3599821D30A6C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D67B5C7B4CF4C2D9BBD544B83DC1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B3274-E17B-44B0-9F1C-FD9E309908A8}"/>
      </w:docPartPr>
      <w:docPartBody>
        <w:p w:rsidR="001B4E5B" w:rsidRDefault="00CF29C1" w:rsidP="00CF29C1">
          <w:pPr>
            <w:pStyle w:val="6D67B5C7B4CF4C2D9BBD544B83DC157F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770E32A95ED04AED85FAC06333951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8C5F0-BC97-4656-BA9D-BB36EE47437A}"/>
      </w:docPartPr>
      <w:docPartBody>
        <w:p w:rsidR="001B4E5B" w:rsidRDefault="00CF29C1" w:rsidP="00CF29C1">
          <w:pPr>
            <w:pStyle w:val="770E32A95ED04AED85FAC06333951DB53"/>
          </w:pPr>
          <w:r w:rsidRPr="00157A0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B54BB41C02724455AED11BE088CF4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8B910-C648-4FD3-BAF5-234FFABA6284}"/>
      </w:docPartPr>
      <w:docPartBody>
        <w:p w:rsidR="001B4E5B" w:rsidRDefault="00CF29C1" w:rsidP="00CF29C1">
          <w:pPr>
            <w:pStyle w:val="B54BB41C02724455AED11BE088CF43333"/>
          </w:pPr>
          <w:r w:rsidRPr="00157A0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83678470195B452AA69BC356C62DF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E9F90-03F5-4CF9-AA0F-7359D2184F62}"/>
      </w:docPartPr>
      <w:docPartBody>
        <w:p w:rsidR="001B4E5B" w:rsidRDefault="00CF29C1" w:rsidP="00CF29C1">
          <w:pPr>
            <w:pStyle w:val="83678470195B452AA69BC356C62DF2013"/>
          </w:pPr>
          <w:r w:rsidRPr="00157A0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570BB011988941B9899FB1A73A94E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258C4-A8B5-4C02-8847-F90D8A05CA2E}"/>
      </w:docPartPr>
      <w:docPartBody>
        <w:p w:rsidR="001B4E5B" w:rsidRDefault="00CF29C1" w:rsidP="00CF29C1">
          <w:pPr>
            <w:pStyle w:val="570BB011988941B9899FB1A73A94E63B3"/>
          </w:pPr>
          <w:r w:rsidRPr="00157A0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19E590A015146059FB4B356FF7B3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BEEE1-178F-4F37-B031-51F27A06CFDB}"/>
      </w:docPartPr>
      <w:docPartBody>
        <w:p w:rsidR="001B4E5B" w:rsidRDefault="00CF29C1" w:rsidP="00CF29C1">
          <w:pPr>
            <w:pStyle w:val="619E590A015146059FB4B356FF7B3A32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76098B116BE5413B987A01DCEDAD9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07CE7-E27D-4F79-86A0-C66085082400}"/>
      </w:docPartPr>
      <w:docPartBody>
        <w:p w:rsidR="001B4E5B" w:rsidRDefault="00CF29C1" w:rsidP="00CF29C1">
          <w:pPr>
            <w:pStyle w:val="76098B116BE5413B987A01DCEDAD9FCF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DE74415004AC4FB5820FA658E2B95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F16DB-FA00-4FF0-B2F9-E76F8EA80864}"/>
      </w:docPartPr>
      <w:docPartBody>
        <w:p w:rsidR="001B4E5B" w:rsidRDefault="00CF29C1" w:rsidP="00CF29C1">
          <w:pPr>
            <w:pStyle w:val="DE74415004AC4FB5820FA658E2B95AEB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B564290365674003B91A171B029F5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1D5E6-5ABD-4073-A79A-ED8D3F27A621}"/>
      </w:docPartPr>
      <w:docPartBody>
        <w:p w:rsidR="001B4E5B" w:rsidRDefault="00CF29C1" w:rsidP="00CF29C1">
          <w:pPr>
            <w:pStyle w:val="B564290365674003B91A171B029F58BD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46E01E97341C4A7280C930E77DBC3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33AFC-622F-4DA6-B861-109132784EC0}"/>
      </w:docPartPr>
      <w:docPartBody>
        <w:p w:rsidR="001B4E5B" w:rsidRDefault="00CF29C1" w:rsidP="00CF29C1">
          <w:pPr>
            <w:pStyle w:val="46E01E97341C4A7280C930E77DBC3724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16AEDF3867F746509EE262637C999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E46EE-E217-4417-ADB4-3D54E8F966AF}"/>
      </w:docPartPr>
      <w:docPartBody>
        <w:p w:rsidR="001B4E5B" w:rsidRDefault="00CF29C1" w:rsidP="00CF29C1">
          <w:pPr>
            <w:pStyle w:val="16AEDF3867F746509EE262637C99936B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A71E4A8D4EE24679A2D2E5F71C314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832B0-816C-408C-9D8E-E9653DAB445F}"/>
      </w:docPartPr>
      <w:docPartBody>
        <w:p w:rsidR="001B4E5B" w:rsidRDefault="00CF29C1" w:rsidP="00CF29C1">
          <w:pPr>
            <w:pStyle w:val="A71E4A8D4EE24679A2D2E5F71C314A54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03213BB75CA74102929FF0D68454E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ACDBF-8F22-444C-BAAD-BD3B7DC65B46}"/>
      </w:docPartPr>
      <w:docPartBody>
        <w:p w:rsidR="001B4E5B" w:rsidRDefault="00CF29C1" w:rsidP="00CF29C1">
          <w:pPr>
            <w:pStyle w:val="03213BB75CA74102929FF0D68454EFFF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314337A0E2804B20892D31DF60394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2C529-A287-4597-A154-CCAE309C7D49}"/>
      </w:docPartPr>
      <w:docPartBody>
        <w:p w:rsidR="001B4E5B" w:rsidRDefault="00CF29C1" w:rsidP="00CF29C1">
          <w:pPr>
            <w:pStyle w:val="314337A0E2804B20892D31DF603946A7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D5D0FD29E18A44D19A0C6CBE33B5A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12F78-84A0-4D7D-AF94-279ACED8E88D}"/>
      </w:docPartPr>
      <w:docPartBody>
        <w:p w:rsidR="001B4E5B" w:rsidRDefault="00CF29C1" w:rsidP="00CF29C1">
          <w:pPr>
            <w:pStyle w:val="D5D0FD29E18A44D19A0C6CBE33B5A20D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0A72626B51BD4242BB5A5A5BAB697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9D5CD-44F6-486F-9D6C-467CD1D15BC7}"/>
      </w:docPartPr>
      <w:docPartBody>
        <w:p w:rsidR="001B4E5B" w:rsidRDefault="00CF29C1" w:rsidP="00CF29C1">
          <w:pPr>
            <w:pStyle w:val="0A72626B51BD4242BB5A5A5BAB697236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67C8DDAE179F4A27AF97C195DF1F6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4703D-1F25-4A8A-9B9D-A4FFE63DBD5C}"/>
      </w:docPartPr>
      <w:docPartBody>
        <w:p w:rsidR="001B4E5B" w:rsidRDefault="00CF29C1" w:rsidP="00CF29C1">
          <w:pPr>
            <w:pStyle w:val="67C8DDAE179F4A27AF97C195DF1F60D2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FB469E3BB92747B6A3AA4110F6B9D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1C87F-9F89-44A6-8713-810172CD5327}"/>
      </w:docPartPr>
      <w:docPartBody>
        <w:p w:rsidR="001B4E5B" w:rsidRDefault="00CF29C1" w:rsidP="00CF29C1">
          <w:pPr>
            <w:pStyle w:val="FB469E3BB92747B6A3AA4110F6B9D71E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11ED0FBD25224EA2B0E380FCFB089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B45A8-DA78-44B5-9B18-92D0AD952581}"/>
      </w:docPartPr>
      <w:docPartBody>
        <w:p w:rsidR="001B4E5B" w:rsidRDefault="00CF29C1" w:rsidP="00CF29C1">
          <w:pPr>
            <w:pStyle w:val="11ED0FBD25224EA2B0E380FCFB0891963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1B198FA7336A4CB3953D1F641BFE5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9A191-4B5E-41EA-919B-51539016D127}"/>
      </w:docPartPr>
      <w:docPartBody>
        <w:p w:rsidR="001B4E5B" w:rsidRDefault="000F647A" w:rsidP="000F647A">
          <w:pPr>
            <w:pStyle w:val="1B198FA7336A4CB3953D1F641BFE5FDA1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0DD5A727DB6046CBBEE03EF542A3A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F38BC-1EDF-4054-BB63-A0454F9F569B}"/>
      </w:docPartPr>
      <w:docPartBody>
        <w:p w:rsidR="00CF29C1" w:rsidRDefault="00CF29C1" w:rsidP="00CF29C1">
          <w:pPr>
            <w:pStyle w:val="0DD5A727DB6046CBBEE03EF542A3A8861"/>
          </w:pPr>
          <w:r w:rsidRPr="003E2E0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BE3400CB64267BF560777D59D0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93682-15A8-4BF8-BE51-AF1C877E6ADB}"/>
      </w:docPartPr>
      <w:docPartBody>
        <w:p w:rsidR="007A23AF" w:rsidRDefault="00CF29C1" w:rsidP="00CF29C1">
          <w:pPr>
            <w:pStyle w:val="044BE3400CB64267BF560777D59D0EB41"/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5CA797C0D9EA4BA0B0FCD28595D40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EF757D-24D2-477D-857D-161A997F24B4}"/>
      </w:docPartPr>
      <w:docPartBody>
        <w:p w:rsidR="007A23AF" w:rsidRDefault="00CF29C1" w:rsidP="00CF29C1">
          <w:pPr>
            <w:pStyle w:val="5CA797C0D9EA4BA0B0FCD28595D40AB51"/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79C47A2B8645401497459A0E62AAB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43BBF-49DA-4BC1-A527-B3B987F37B24}"/>
      </w:docPartPr>
      <w:docPartBody>
        <w:p w:rsidR="007A23AF" w:rsidRDefault="00CF29C1" w:rsidP="00CF29C1">
          <w:pPr>
            <w:pStyle w:val="79C47A2B8645401497459A0E62AAB6AA1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0BCAABD0696E44439BA4D955DDB11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47F33-42D0-4195-9781-AC6291EA2B46}"/>
      </w:docPartPr>
      <w:docPartBody>
        <w:p w:rsidR="007A23AF" w:rsidRDefault="00CF29C1" w:rsidP="00CF29C1">
          <w:pPr>
            <w:pStyle w:val="0BCAABD0696E44439BA4D955DDB1121A1"/>
          </w:pPr>
          <w:r w:rsidRPr="007A3D87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FBE3BD91E65D49F988754CA6BA6F9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AAA0F-7978-4F57-AC1D-D6EB604BAB45}"/>
      </w:docPartPr>
      <w:docPartBody>
        <w:p w:rsidR="007A23AF" w:rsidRDefault="00CF29C1" w:rsidP="00CF29C1">
          <w:pPr>
            <w:pStyle w:val="FBE3BD91E65D49F988754CA6BA6F94FB"/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42388AC1D6724BF3A4567FC89AD9C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79188-E43B-45B9-AACD-A53FB6A38FBD}"/>
      </w:docPartPr>
      <w:docPartBody>
        <w:p w:rsidR="007A23AF" w:rsidRDefault="00CF29C1" w:rsidP="00CF29C1">
          <w:pPr>
            <w:pStyle w:val="42388AC1D6724BF3A4567FC89AD9C364"/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C26CBFB861954C61A87AF65749E28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2E3D1-672D-4C23-A67B-E285DE897DA3}"/>
      </w:docPartPr>
      <w:docPartBody>
        <w:p w:rsidR="007A23AF" w:rsidRDefault="00CF29C1" w:rsidP="00CF29C1">
          <w:pPr>
            <w:pStyle w:val="C26CBFB861954C61A87AF65749E28C32"/>
          </w:pPr>
          <w:r w:rsidRPr="002A6FA0">
            <w:rPr>
              <w:rStyle w:val="PlaceholderText"/>
              <w:lang w:val="en-U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59"/>
    <w:rsid w:val="000F446A"/>
    <w:rsid w:val="000F647A"/>
    <w:rsid w:val="001B4E5B"/>
    <w:rsid w:val="001B73DB"/>
    <w:rsid w:val="001D3398"/>
    <w:rsid w:val="002F32E3"/>
    <w:rsid w:val="0032628D"/>
    <w:rsid w:val="00467130"/>
    <w:rsid w:val="004A24D0"/>
    <w:rsid w:val="005B5148"/>
    <w:rsid w:val="005D15C0"/>
    <w:rsid w:val="00613C4F"/>
    <w:rsid w:val="006650D8"/>
    <w:rsid w:val="00701409"/>
    <w:rsid w:val="007A23AF"/>
    <w:rsid w:val="0080796D"/>
    <w:rsid w:val="00815C89"/>
    <w:rsid w:val="008E74E5"/>
    <w:rsid w:val="009542C4"/>
    <w:rsid w:val="00A42029"/>
    <w:rsid w:val="00A608E4"/>
    <w:rsid w:val="00A87E16"/>
    <w:rsid w:val="00AE4A47"/>
    <w:rsid w:val="00AF2D1F"/>
    <w:rsid w:val="00B76254"/>
    <w:rsid w:val="00BA1AAE"/>
    <w:rsid w:val="00CA25EC"/>
    <w:rsid w:val="00CF29C1"/>
    <w:rsid w:val="00D743F6"/>
    <w:rsid w:val="00E7194E"/>
    <w:rsid w:val="00EE3859"/>
    <w:rsid w:val="00FF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9C1"/>
    <w:rPr>
      <w:color w:val="666666"/>
    </w:rPr>
  </w:style>
  <w:style w:type="paragraph" w:customStyle="1" w:styleId="D6D2320C08034AB6B2AD38D92C77C28F2">
    <w:name w:val="D6D2320C08034AB6B2AD38D92C77C28F2"/>
    <w:rsid w:val="000F647A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1B198FA7336A4CB3953D1F641BFE5FDA1">
    <w:name w:val="1B198FA7336A4CB3953D1F641BFE5FDA1"/>
    <w:rsid w:val="000F64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37EAE113D0004834B909A73C18C8E36C2">
    <w:name w:val="37EAE113D0004834B909A73C18C8E36C2"/>
    <w:rsid w:val="000F647A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68335137AE5E43888F67DDFAA362D17A2">
    <w:name w:val="68335137AE5E43888F67DDFAA362D17A2"/>
    <w:rsid w:val="000F647A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230A8C4B8A7C450F8FD279873710EBF92">
    <w:name w:val="230A8C4B8A7C450F8FD279873710EBF92"/>
    <w:rsid w:val="000F647A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3D84516AFF1B4B1895961FA89A88F4A14">
    <w:name w:val="3D84516AFF1B4B1895961FA89A88F4A14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51A3739E19AA4743B17FE193B4570BD93">
    <w:name w:val="51A3739E19AA4743B17FE193B4570BD9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B26EBBF5767B43BABDA1F0F7E904F69C3">
    <w:name w:val="B26EBBF5767B43BABDA1F0F7E904F69C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88CDB99742254368B40042AAADFEEF8B3">
    <w:name w:val="88CDB99742254368B40042AAADFEEF8B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D4965A610AA44ADBB8DAB9C7AB85BA843">
    <w:name w:val="D4965A610AA44ADBB8DAB9C7AB85BA84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87A6957B28C54866A2F0BA76E90495B83">
    <w:name w:val="87A6957B28C54866A2F0BA76E90495B8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F4F914DE7F62409CB06CB46D2CF312183">
    <w:name w:val="F4F914DE7F62409CB06CB46D2CF31218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78A6150EB3674D66A4C3599821D30A6C3">
    <w:name w:val="78A6150EB3674D66A4C3599821D30A6C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6D67B5C7B4CF4C2D9BBD544B83DC157F3">
    <w:name w:val="6D67B5C7B4CF4C2D9BBD544B83DC157F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770E32A95ED04AED85FAC06333951DB53">
    <w:name w:val="770E32A95ED04AED85FAC06333951DB5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B54BB41C02724455AED11BE088CF43333">
    <w:name w:val="B54BB41C02724455AED11BE088CF4333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83678470195B452AA69BC356C62DF2013">
    <w:name w:val="83678470195B452AA69BC356C62DF201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570BB011988941B9899FB1A73A94E63B3">
    <w:name w:val="570BB011988941B9899FB1A73A94E63B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0DD5A727DB6046CBBEE03EF542A3A8861">
    <w:name w:val="0DD5A727DB6046CBBEE03EF542A3A8861"/>
    <w:rsid w:val="00CF29C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  <w:lang w:val="en-US" w:eastAsia="en-US"/>
      <w14:ligatures w14:val="none"/>
    </w:rPr>
  </w:style>
  <w:style w:type="paragraph" w:customStyle="1" w:styleId="FBE3BD91E65D49F988754CA6BA6F94FB">
    <w:name w:val="FBE3BD91E65D49F988754CA6BA6F94FB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044BE3400CB64267BF560777D59D0EB41">
    <w:name w:val="044BE3400CB64267BF560777D59D0EB41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42388AC1D6724BF3A4567FC89AD9C364">
    <w:name w:val="42388AC1D6724BF3A4567FC89AD9C364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C26CBFB861954C61A87AF65749E28C32">
    <w:name w:val="C26CBFB861954C61A87AF65749E28C32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79C47A2B8645401497459A0E62AAB6AA1">
    <w:name w:val="79C47A2B8645401497459A0E62AAB6AA1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0BCAABD0696E44439BA4D955DDB1121A1">
    <w:name w:val="0BCAABD0696E44439BA4D955DDB1121A1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619E590A015146059FB4B356FF7B3A323">
    <w:name w:val="619E590A015146059FB4B356FF7B3A32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76098B116BE5413B987A01DCEDAD9FCF3">
    <w:name w:val="76098B116BE5413B987A01DCEDAD9FCF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DE74415004AC4FB5820FA658E2B95AEB3">
    <w:name w:val="DE74415004AC4FB5820FA658E2B95AEB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B564290365674003B91A171B029F58BD3">
    <w:name w:val="B564290365674003B91A171B029F58BD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46E01E97341C4A7280C930E77DBC37243">
    <w:name w:val="46E01E97341C4A7280C930E77DBC3724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16AEDF3867F746509EE262637C99936B3">
    <w:name w:val="16AEDF3867F746509EE262637C99936B3"/>
    <w:rsid w:val="00CF29C1"/>
    <w:pPr>
      <w:widowControl w:val="0"/>
      <w:autoSpaceDE w:val="0"/>
      <w:autoSpaceDN w:val="0"/>
      <w:spacing w:after="0" w:line="312" w:lineRule="exact"/>
      <w:ind w:left="1453" w:hanging="720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A71E4A8D4EE24679A2D2E5F71C314A543">
    <w:name w:val="A71E4A8D4EE24679A2D2E5F71C314A543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03213BB75CA74102929FF0D68454EFFF3">
    <w:name w:val="03213BB75CA74102929FF0D68454EFFF3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314337A0E2804B20892D31DF603946A73">
    <w:name w:val="314337A0E2804B20892D31DF603946A73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D5D0FD29E18A44D19A0C6CBE33B5A20D3">
    <w:name w:val="D5D0FD29E18A44D19A0C6CBE33B5A20D3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0A72626B51BD4242BB5A5A5BAB6972363">
    <w:name w:val="0A72626B51BD4242BB5A5A5BAB6972363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67C8DDAE179F4A27AF97C195DF1F60D23">
    <w:name w:val="67C8DDAE179F4A27AF97C195DF1F60D23"/>
    <w:rsid w:val="00CF29C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en-US"/>
      <w14:ligatures w14:val="none"/>
    </w:rPr>
  </w:style>
  <w:style w:type="paragraph" w:customStyle="1" w:styleId="FB469E3BB92747B6A3AA4110F6B9D71E3">
    <w:name w:val="FB469E3BB92747B6A3AA4110F6B9D71E3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5CA797C0D9EA4BA0B0FCD28595D40AB51">
    <w:name w:val="5CA797C0D9EA4BA0B0FCD28595D40AB51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  <w:style w:type="paragraph" w:customStyle="1" w:styleId="11ED0FBD25224EA2B0E380FCFB0891963">
    <w:name w:val="11ED0FBD25224EA2B0E380FCFB0891963"/>
    <w:rsid w:val="00CF29C1"/>
    <w:pPr>
      <w:widowControl w:val="0"/>
      <w:autoSpaceDE w:val="0"/>
      <w:autoSpaceDN w:val="0"/>
      <w:spacing w:after="0" w:line="312" w:lineRule="exact"/>
      <w:ind w:left="1453"/>
    </w:pPr>
    <w:rPr>
      <w:rFonts w:ascii="Calibri" w:eastAsia="Calibri" w:hAnsi="Calibri" w:cs="Calibri"/>
      <w:kern w:val="0"/>
      <w:sz w:val="26"/>
      <w:szCs w:val="26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448D2-739C-439C-84E6-3C00EE14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Welcome Pack Update 29.05.26</Template>
  <TotalTime>7</TotalTime>
  <Pages>14</Pages>
  <Words>2221</Words>
  <Characters>12663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Malski</dc:creator>
  <cp:lastModifiedBy>Tara McGonigle</cp:lastModifiedBy>
  <cp:revision>2</cp:revision>
  <dcterms:created xsi:type="dcterms:W3CDTF">2026-07-08T05:30:00Z</dcterms:created>
  <dcterms:modified xsi:type="dcterms:W3CDTF">2026-07-08T05:30:00Z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2026-05-15T00:00:00Z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2026-05-28T00:00:00Z</vt:filetime>
  </property>
  <property fmtid="{D5CDD505-2E9C-101B-9397-08002B2CF9AE}" pid="5" name="Producer">
    <vt:lpwstr>Adobe PDF Library 18.0</vt:lpwstr>
  </property>
  <property fmtid="{D5CDD505-2E9C-101B-9397-08002B2CF9AE}" pid="6" name="GrammarlyDocumentId">
    <vt:lpwstr>b2a8b707-0546-4bbb-9631-d41af4c4573f</vt:lpwstr>
  </property>
</Properties>
</file>